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8FB34" w14:textId="77777777" w:rsidR="004B7CA6" w:rsidRPr="004B7CA6" w:rsidRDefault="009A34C8" w:rsidP="004B7CA6">
      <w:pPr>
        <w:jc w:val="center"/>
        <w:rPr>
          <w:rFonts w:ascii="Calibri" w:eastAsia="Times New Roman" w:hAnsi="Calibri" w:cs="Arial"/>
          <w:b/>
          <w:sz w:val="32"/>
          <w:szCs w:val="32"/>
        </w:rPr>
      </w:pPr>
      <w:r w:rsidRPr="001F76B0">
        <w:t xml:space="preserve"> </w:t>
      </w:r>
      <w:r w:rsidR="004B7CA6" w:rsidRPr="004B7CA6">
        <w:rPr>
          <w:rFonts w:ascii="Calibri" w:eastAsia="Times New Roman" w:hAnsi="Calibri" w:cs="Arial"/>
          <w:b/>
          <w:sz w:val="32"/>
          <w:szCs w:val="32"/>
        </w:rPr>
        <w:t xml:space="preserve">Minutes of the Annual Parish Meeting for the </w:t>
      </w:r>
    </w:p>
    <w:p w14:paraId="2F29EB8F" w14:textId="77777777" w:rsidR="004B7CA6" w:rsidRPr="004B7CA6" w:rsidRDefault="004B7CA6" w:rsidP="004B7CA6">
      <w:pPr>
        <w:jc w:val="center"/>
        <w:rPr>
          <w:rFonts w:ascii="Calibri" w:eastAsia="Times New Roman" w:hAnsi="Calibri" w:cs="Arial"/>
          <w:b/>
          <w:sz w:val="32"/>
          <w:szCs w:val="32"/>
        </w:rPr>
      </w:pPr>
      <w:r w:rsidRPr="004B7CA6">
        <w:rPr>
          <w:rFonts w:ascii="Calibri" w:eastAsia="Times New Roman" w:hAnsi="Calibri" w:cs="Arial"/>
          <w:b/>
          <w:sz w:val="32"/>
          <w:szCs w:val="32"/>
        </w:rPr>
        <w:t xml:space="preserve">Parish of Naunton, held in Naunton Village Hall </w:t>
      </w:r>
    </w:p>
    <w:p w14:paraId="763E957A" w14:textId="7D30D7F5" w:rsidR="004B7CA6" w:rsidRPr="004B7CA6" w:rsidRDefault="004B7CA6" w:rsidP="004B7CA6">
      <w:pPr>
        <w:jc w:val="center"/>
        <w:rPr>
          <w:rFonts w:ascii="Calibri" w:eastAsia="Times New Roman" w:hAnsi="Calibri" w:cs="Arial"/>
          <w:b/>
          <w:sz w:val="32"/>
          <w:szCs w:val="32"/>
        </w:rPr>
      </w:pPr>
      <w:r w:rsidRPr="004B7CA6">
        <w:rPr>
          <w:rFonts w:ascii="Calibri" w:eastAsia="Times New Roman" w:hAnsi="Calibri" w:cs="Arial"/>
          <w:b/>
          <w:sz w:val="32"/>
          <w:szCs w:val="32"/>
        </w:rPr>
        <w:t xml:space="preserve">at </w:t>
      </w:r>
      <w:r w:rsidR="00DE1CFC">
        <w:rPr>
          <w:rFonts w:ascii="Calibri" w:eastAsia="Times New Roman" w:hAnsi="Calibri" w:cs="Arial"/>
          <w:b/>
          <w:sz w:val="32"/>
          <w:szCs w:val="32"/>
        </w:rPr>
        <w:t>8.00</w:t>
      </w:r>
      <w:r w:rsidR="000A0342">
        <w:rPr>
          <w:rFonts w:ascii="Calibri" w:eastAsia="Times New Roman" w:hAnsi="Calibri" w:cs="Arial"/>
          <w:b/>
          <w:sz w:val="32"/>
          <w:szCs w:val="32"/>
        </w:rPr>
        <w:t xml:space="preserve"> </w:t>
      </w:r>
      <w:r w:rsidRPr="004B7CA6">
        <w:rPr>
          <w:rFonts w:ascii="Calibri" w:eastAsia="Times New Roman" w:hAnsi="Calibri" w:cs="Arial"/>
          <w:b/>
          <w:sz w:val="32"/>
          <w:szCs w:val="32"/>
        </w:rPr>
        <w:t xml:space="preserve">pm on Monday </w:t>
      </w:r>
      <w:r w:rsidR="00BD5BDB">
        <w:rPr>
          <w:rFonts w:ascii="Calibri" w:eastAsia="Times New Roman" w:hAnsi="Calibri" w:cs="Arial"/>
          <w:b/>
          <w:sz w:val="32"/>
          <w:szCs w:val="32"/>
        </w:rPr>
        <w:t>2</w:t>
      </w:r>
      <w:r w:rsidR="00DE1CFC">
        <w:rPr>
          <w:rFonts w:ascii="Calibri" w:eastAsia="Times New Roman" w:hAnsi="Calibri" w:cs="Arial"/>
          <w:b/>
          <w:sz w:val="32"/>
          <w:szCs w:val="32"/>
        </w:rPr>
        <w:t>7</w:t>
      </w:r>
      <w:r w:rsidR="00DE1CFC" w:rsidRPr="00DE1CFC">
        <w:rPr>
          <w:rFonts w:ascii="Calibri" w:eastAsia="Times New Roman" w:hAnsi="Calibri" w:cs="Arial"/>
          <w:b/>
          <w:sz w:val="32"/>
          <w:szCs w:val="32"/>
          <w:vertAlign w:val="superscript"/>
        </w:rPr>
        <w:t>th</w:t>
      </w:r>
      <w:r w:rsidR="00DE1CFC">
        <w:rPr>
          <w:rFonts w:ascii="Calibri" w:eastAsia="Times New Roman" w:hAnsi="Calibri" w:cs="Arial"/>
          <w:b/>
          <w:sz w:val="32"/>
          <w:szCs w:val="32"/>
        </w:rPr>
        <w:t xml:space="preserve"> July </w:t>
      </w:r>
      <w:r w:rsidR="005B211C">
        <w:rPr>
          <w:rFonts w:ascii="Calibri" w:eastAsia="Times New Roman" w:hAnsi="Calibri" w:cs="Arial"/>
          <w:b/>
          <w:sz w:val="32"/>
          <w:szCs w:val="32"/>
        </w:rPr>
        <w:t>202</w:t>
      </w:r>
      <w:r w:rsidR="00DE1CFC">
        <w:rPr>
          <w:rFonts w:ascii="Calibri" w:eastAsia="Times New Roman" w:hAnsi="Calibri" w:cs="Arial"/>
          <w:b/>
          <w:sz w:val="32"/>
          <w:szCs w:val="32"/>
        </w:rPr>
        <w:t>6</w:t>
      </w:r>
    </w:p>
    <w:p w14:paraId="59F962ED" w14:textId="77777777" w:rsidR="004B7CA6" w:rsidRPr="004B7CA6" w:rsidRDefault="004B7CA6" w:rsidP="004B7CA6">
      <w:pPr>
        <w:rPr>
          <w:rFonts w:ascii="Calibri" w:eastAsia="Times New Roman" w:hAnsi="Calibri" w:cs="Arial"/>
          <w:b/>
          <w:sz w:val="26"/>
          <w:szCs w:val="26"/>
        </w:rPr>
      </w:pPr>
    </w:p>
    <w:p w14:paraId="7783BBDC" w14:textId="709AFEC1" w:rsidR="00185716" w:rsidRDefault="004B7CA6" w:rsidP="004B7CA6">
      <w:pPr>
        <w:ind w:left="284"/>
        <w:rPr>
          <w:rFonts w:ascii="Calibri" w:eastAsia="Times New Roman" w:hAnsi="Calibri" w:cs="Times New Roman"/>
        </w:rPr>
      </w:pPr>
      <w:r w:rsidRPr="004B7CA6">
        <w:rPr>
          <w:rFonts w:ascii="Calibri" w:eastAsia="Times New Roman" w:hAnsi="Calibri" w:cs="Arial"/>
          <w:b/>
        </w:rPr>
        <w:t xml:space="preserve">Present:  </w:t>
      </w:r>
      <w:r w:rsidRPr="004B7CA6">
        <w:rPr>
          <w:rFonts w:ascii="Calibri" w:eastAsia="Times New Roman" w:hAnsi="Calibri" w:cs="Arial"/>
        </w:rPr>
        <w:t xml:space="preserve">Cllr </w:t>
      </w:r>
      <w:r w:rsidR="00BD5BDB">
        <w:rPr>
          <w:rFonts w:ascii="Calibri" w:eastAsia="Times New Roman" w:hAnsi="Calibri" w:cs="Arial"/>
        </w:rPr>
        <w:t>Charles Hanks</w:t>
      </w:r>
      <w:r w:rsidRPr="004B7CA6">
        <w:rPr>
          <w:rFonts w:ascii="Calibri" w:eastAsia="Times New Roman" w:hAnsi="Calibri" w:cs="Arial"/>
        </w:rPr>
        <w:t xml:space="preserve"> (Chairman), </w:t>
      </w:r>
      <w:r w:rsidR="00DE1CFC">
        <w:rPr>
          <w:rFonts w:ascii="Calibri" w:eastAsia="Times New Roman" w:hAnsi="Calibri" w:cs="Arial"/>
        </w:rPr>
        <w:t xml:space="preserve">Cllr </w:t>
      </w:r>
      <w:r w:rsidR="000B48E7">
        <w:rPr>
          <w:rFonts w:ascii="Calibri" w:eastAsia="Times New Roman" w:hAnsi="Calibri" w:cs="Arial"/>
        </w:rPr>
        <w:t xml:space="preserve">Gibberson (Vice Chairman), </w:t>
      </w:r>
      <w:r w:rsidRPr="004B7CA6">
        <w:rPr>
          <w:rFonts w:ascii="Calibri" w:eastAsia="Times New Roman" w:hAnsi="Calibri" w:cs="Arial"/>
        </w:rPr>
        <w:t xml:space="preserve">Cllr </w:t>
      </w:r>
      <w:r w:rsidR="0036028E">
        <w:rPr>
          <w:rFonts w:ascii="Calibri" w:eastAsia="Times New Roman" w:hAnsi="Calibri" w:cs="Arial"/>
        </w:rPr>
        <w:t xml:space="preserve">David Pickup, Cllr </w:t>
      </w:r>
      <w:r w:rsidRPr="004B7CA6">
        <w:rPr>
          <w:rFonts w:ascii="Calibri" w:eastAsia="Times New Roman" w:hAnsi="Calibri" w:cs="Times New Roman"/>
        </w:rPr>
        <w:t xml:space="preserve">Keith Russell, </w:t>
      </w:r>
      <w:r w:rsidR="0036028E">
        <w:rPr>
          <w:rFonts w:ascii="Calibri" w:eastAsia="Times New Roman" w:hAnsi="Calibri" w:cs="Times New Roman"/>
        </w:rPr>
        <w:t>C</w:t>
      </w:r>
      <w:r w:rsidRPr="004B7CA6">
        <w:rPr>
          <w:rFonts w:ascii="Calibri" w:eastAsia="Times New Roman" w:hAnsi="Calibri" w:cs="Times New Roman"/>
        </w:rPr>
        <w:t>llr</w:t>
      </w:r>
      <w:r w:rsidR="0036028E">
        <w:rPr>
          <w:rFonts w:ascii="Calibri" w:eastAsia="Times New Roman" w:hAnsi="Calibri" w:cs="Times New Roman"/>
        </w:rPr>
        <w:t xml:space="preserve"> </w:t>
      </w:r>
      <w:r w:rsidR="000B48E7">
        <w:rPr>
          <w:rFonts w:ascii="Calibri" w:eastAsia="Times New Roman" w:hAnsi="Calibri" w:cs="Times New Roman"/>
        </w:rPr>
        <w:t>James.</w:t>
      </w:r>
      <w:r w:rsidRPr="004B7CA6">
        <w:rPr>
          <w:rFonts w:ascii="Calibri" w:eastAsia="Times New Roman" w:hAnsi="Calibri" w:cs="Times New Roman"/>
        </w:rPr>
        <w:t xml:space="preserve"> </w:t>
      </w:r>
      <w:r w:rsidR="000D6335">
        <w:rPr>
          <w:rFonts w:ascii="Calibri" w:eastAsia="Times New Roman" w:hAnsi="Calibri" w:cs="Times New Roman"/>
        </w:rPr>
        <w:t>T</w:t>
      </w:r>
      <w:r w:rsidR="000B48E7">
        <w:rPr>
          <w:rFonts w:ascii="Calibri" w:eastAsia="Times New Roman" w:hAnsi="Calibri" w:cs="Times New Roman"/>
        </w:rPr>
        <w:t>wo</w:t>
      </w:r>
      <w:r w:rsidR="000D6335">
        <w:rPr>
          <w:rFonts w:ascii="Calibri" w:eastAsia="Times New Roman" w:hAnsi="Calibri" w:cs="Times New Roman"/>
        </w:rPr>
        <w:t xml:space="preserve"> </w:t>
      </w:r>
      <w:r w:rsidR="000A0342">
        <w:rPr>
          <w:rFonts w:ascii="Calibri" w:eastAsia="Times New Roman" w:hAnsi="Calibri" w:cs="Times New Roman"/>
        </w:rPr>
        <w:t>member</w:t>
      </w:r>
      <w:r w:rsidR="000D6335">
        <w:rPr>
          <w:rFonts w:ascii="Calibri" w:eastAsia="Times New Roman" w:hAnsi="Calibri" w:cs="Times New Roman"/>
        </w:rPr>
        <w:t>s</w:t>
      </w:r>
      <w:r w:rsidR="000A0342">
        <w:rPr>
          <w:rFonts w:ascii="Calibri" w:eastAsia="Times New Roman" w:hAnsi="Calibri" w:cs="Times New Roman"/>
        </w:rPr>
        <w:t xml:space="preserve"> of the public.</w:t>
      </w:r>
    </w:p>
    <w:p w14:paraId="4F5516CE" w14:textId="538C1120" w:rsidR="004B7CA6" w:rsidRDefault="00185716" w:rsidP="004B7CA6">
      <w:pPr>
        <w:ind w:left="284"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  <w:b/>
        </w:rPr>
        <w:t xml:space="preserve">In attendance: </w:t>
      </w:r>
      <w:r w:rsidR="004B7CA6" w:rsidRPr="004B7CA6">
        <w:rPr>
          <w:rFonts w:ascii="Calibri" w:eastAsia="Times New Roman" w:hAnsi="Calibri" w:cs="Arial"/>
        </w:rPr>
        <w:t>Maxi Freeman (Clerk</w:t>
      </w:r>
      <w:r w:rsidR="009F46C1">
        <w:rPr>
          <w:rFonts w:ascii="Calibri" w:eastAsia="Times New Roman" w:hAnsi="Calibri" w:cs="Arial"/>
        </w:rPr>
        <w:t>)</w:t>
      </w:r>
      <w:r w:rsidR="004B7CA6" w:rsidRPr="004B7CA6">
        <w:rPr>
          <w:rFonts w:ascii="Calibri" w:eastAsia="Times New Roman" w:hAnsi="Calibri" w:cs="Arial"/>
        </w:rPr>
        <w:t xml:space="preserve"> </w:t>
      </w:r>
    </w:p>
    <w:p w14:paraId="0E58CE95" w14:textId="77777777" w:rsidR="00503C41" w:rsidRPr="004B7CA6" w:rsidRDefault="00503C41" w:rsidP="004B7CA6">
      <w:pPr>
        <w:ind w:left="284"/>
        <w:rPr>
          <w:rFonts w:ascii="Calibri" w:eastAsia="Times New Roman" w:hAnsi="Calibri" w:cs="Arial"/>
        </w:rPr>
      </w:pPr>
    </w:p>
    <w:p w14:paraId="7FF9D343" w14:textId="319C58BE" w:rsidR="004B7CA6" w:rsidRPr="004B7CA6" w:rsidRDefault="004B7CA6" w:rsidP="00235C31">
      <w:pPr>
        <w:numPr>
          <w:ilvl w:val="0"/>
          <w:numId w:val="24"/>
        </w:numPr>
        <w:ind w:left="714" w:hanging="357"/>
        <w:rPr>
          <w:rFonts w:ascii="Calibri" w:eastAsia="Times New Roman" w:hAnsi="Calibri" w:cs="Arial"/>
        </w:rPr>
      </w:pPr>
      <w:r w:rsidRPr="004B7CA6">
        <w:rPr>
          <w:rFonts w:ascii="Calibri" w:eastAsia="Times New Roman" w:hAnsi="Calibri" w:cs="Arial"/>
        </w:rPr>
        <w:t xml:space="preserve">The Chairman welcomed </w:t>
      </w:r>
      <w:r w:rsidR="005C0807">
        <w:rPr>
          <w:rFonts w:ascii="Calibri" w:eastAsia="Times New Roman" w:hAnsi="Calibri" w:cs="Arial"/>
        </w:rPr>
        <w:t xml:space="preserve">everyone </w:t>
      </w:r>
      <w:r w:rsidRPr="004B7CA6">
        <w:rPr>
          <w:rFonts w:ascii="Calibri" w:eastAsia="Times New Roman" w:hAnsi="Calibri" w:cs="Arial"/>
        </w:rPr>
        <w:t xml:space="preserve">to the Annual Parish meeting. </w:t>
      </w:r>
    </w:p>
    <w:p w14:paraId="2E2AA6D4" w14:textId="293E8B64" w:rsidR="004B7CA6" w:rsidRDefault="004B7CA6" w:rsidP="00235C31">
      <w:pPr>
        <w:numPr>
          <w:ilvl w:val="0"/>
          <w:numId w:val="24"/>
        </w:numPr>
        <w:ind w:left="714" w:hanging="357"/>
        <w:rPr>
          <w:rFonts w:ascii="Calibri" w:eastAsia="Times New Roman" w:hAnsi="Calibri" w:cs="Arial"/>
        </w:rPr>
      </w:pPr>
      <w:r w:rsidRPr="004B7CA6">
        <w:rPr>
          <w:rFonts w:ascii="Calibri" w:eastAsia="Times New Roman" w:hAnsi="Calibri" w:cs="Arial"/>
          <w:b/>
        </w:rPr>
        <w:t>Apologies</w:t>
      </w:r>
      <w:r w:rsidRPr="004B7CA6">
        <w:rPr>
          <w:rFonts w:ascii="Calibri" w:eastAsia="Times New Roman" w:hAnsi="Calibri" w:cs="Arial"/>
        </w:rPr>
        <w:t xml:space="preserve"> </w:t>
      </w:r>
      <w:r w:rsidR="000B48E7">
        <w:rPr>
          <w:rFonts w:ascii="Calibri" w:eastAsia="Times New Roman" w:hAnsi="Calibri" w:cs="Arial"/>
        </w:rPr>
        <w:t xml:space="preserve">None as all attended. </w:t>
      </w:r>
    </w:p>
    <w:p w14:paraId="651ED83A" w14:textId="7CF21024" w:rsidR="00493299" w:rsidRPr="004B37FB" w:rsidRDefault="00493299" w:rsidP="00235C31">
      <w:pPr>
        <w:numPr>
          <w:ilvl w:val="0"/>
          <w:numId w:val="24"/>
        </w:numPr>
        <w:ind w:left="714" w:hanging="357"/>
        <w:rPr>
          <w:rFonts w:ascii="Calibri" w:eastAsia="Times New Roman" w:hAnsi="Calibri" w:cs="Arial"/>
        </w:rPr>
      </w:pPr>
      <w:r w:rsidRPr="004B37FB">
        <w:rPr>
          <w:rFonts w:ascii="Calibri" w:eastAsia="Times New Roman" w:hAnsi="Calibri" w:cs="Arial"/>
          <w:b/>
        </w:rPr>
        <w:t>Minutes</w:t>
      </w:r>
      <w:r w:rsidR="00552B13">
        <w:rPr>
          <w:rFonts w:ascii="Calibri" w:eastAsia="Times New Roman" w:hAnsi="Calibri" w:cs="Arial"/>
          <w:b/>
        </w:rPr>
        <w:t>.</w:t>
      </w:r>
      <w:r w:rsidRPr="004B37FB">
        <w:rPr>
          <w:rFonts w:ascii="Calibri" w:eastAsia="Times New Roman" w:hAnsi="Calibri" w:cs="Arial"/>
          <w:b/>
        </w:rPr>
        <w:t xml:space="preserve"> </w:t>
      </w:r>
      <w:r w:rsidRPr="004B37FB">
        <w:rPr>
          <w:rFonts w:ascii="Calibri" w:eastAsia="Times New Roman" w:hAnsi="Calibri" w:cs="Arial"/>
        </w:rPr>
        <w:t xml:space="preserve">Minutes </w:t>
      </w:r>
      <w:r w:rsidRPr="00690741">
        <w:rPr>
          <w:rFonts w:ascii="Calibri" w:eastAsia="Times New Roman" w:hAnsi="Calibri" w:cs="Arial"/>
        </w:rPr>
        <w:t xml:space="preserve">of the meeting held on Monday </w:t>
      </w:r>
      <w:r w:rsidR="00690741" w:rsidRPr="00690741">
        <w:rPr>
          <w:rFonts w:ascii="Calibri" w:eastAsia="Times New Roman" w:hAnsi="Calibri" w:cs="Arial"/>
        </w:rPr>
        <w:t>20</w:t>
      </w:r>
      <w:r w:rsidR="00690741" w:rsidRPr="00690741">
        <w:rPr>
          <w:rFonts w:ascii="Calibri" w:eastAsia="Times New Roman" w:hAnsi="Calibri" w:cs="Arial"/>
          <w:vertAlign w:val="superscript"/>
        </w:rPr>
        <w:t>th</w:t>
      </w:r>
      <w:r w:rsidR="00690741" w:rsidRPr="00690741">
        <w:rPr>
          <w:rFonts w:ascii="Calibri" w:eastAsia="Times New Roman" w:hAnsi="Calibri" w:cs="Arial"/>
        </w:rPr>
        <w:t xml:space="preserve"> </w:t>
      </w:r>
      <w:r w:rsidRPr="00690741">
        <w:rPr>
          <w:rFonts w:ascii="Calibri" w:eastAsia="Times New Roman" w:hAnsi="Calibri" w:cs="Arial"/>
        </w:rPr>
        <w:t>May 20</w:t>
      </w:r>
      <w:r w:rsidR="00A460DB" w:rsidRPr="00690741">
        <w:rPr>
          <w:rFonts w:ascii="Calibri" w:eastAsia="Times New Roman" w:hAnsi="Calibri" w:cs="Arial"/>
        </w:rPr>
        <w:t>2</w:t>
      </w:r>
      <w:r w:rsidR="00690741" w:rsidRPr="00690741">
        <w:rPr>
          <w:rFonts w:ascii="Calibri" w:eastAsia="Times New Roman" w:hAnsi="Calibri" w:cs="Arial"/>
        </w:rPr>
        <w:t>5</w:t>
      </w:r>
      <w:r w:rsidRPr="00690741">
        <w:rPr>
          <w:rFonts w:ascii="Calibri" w:eastAsia="Times New Roman" w:hAnsi="Calibri" w:cs="Arial"/>
        </w:rPr>
        <w:t xml:space="preserve"> were </w:t>
      </w:r>
      <w:r w:rsidR="00EE746A" w:rsidRPr="00690741">
        <w:rPr>
          <w:rFonts w:ascii="Calibri" w:eastAsia="Times New Roman" w:hAnsi="Calibri" w:cs="Arial"/>
        </w:rPr>
        <w:t>a</w:t>
      </w:r>
      <w:r w:rsidR="00BB3D2F" w:rsidRPr="00690741">
        <w:rPr>
          <w:rFonts w:ascii="Calibri" w:eastAsia="Times New Roman" w:hAnsi="Calibri" w:cs="Arial"/>
        </w:rPr>
        <w:t>pproved</w:t>
      </w:r>
      <w:r w:rsidR="00EE746A" w:rsidRPr="00690741">
        <w:rPr>
          <w:rFonts w:ascii="Calibri" w:eastAsia="Times New Roman" w:hAnsi="Calibri" w:cs="Arial"/>
        </w:rPr>
        <w:t xml:space="preserve"> </w:t>
      </w:r>
      <w:r w:rsidR="00BA4C0D" w:rsidRPr="00690741">
        <w:rPr>
          <w:rFonts w:ascii="Calibri" w:eastAsia="Times New Roman" w:hAnsi="Calibri" w:cs="Arial"/>
        </w:rPr>
        <w:t>by</w:t>
      </w:r>
      <w:r w:rsidR="00BA4C0D" w:rsidRPr="004B37FB">
        <w:rPr>
          <w:rFonts w:ascii="Calibri" w:eastAsia="Times New Roman" w:hAnsi="Calibri" w:cs="Arial"/>
        </w:rPr>
        <w:t xml:space="preserve"> Councillors </w:t>
      </w:r>
      <w:r w:rsidR="00EE746A" w:rsidRPr="004B37FB">
        <w:rPr>
          <w:rFonts w:ascii="Calibri" w:eastAsia="Times New Roman" w:hAnsi="Calibri" w:cs="Arial"/>
        </w:rPr>
        <w:t xml:space="preserve">and signed by the </w:t>
      </w:r>
      <w:r w:rsidR="00A460DB" w:rsidRPr="004B37FB">
        <w:rPr>
          <w:rFonts w:ascii="Calibri" w:eastAsia="Times New Roman" w:hAnsi="Calibri" w:cs="Arial"/>
        </w:rPr>
        <w:t>C</w:t>
      </w:r>
      <w:r w:rsidR="00EE746A" w:rsidRPr="004B37FB">
        <w:rPr>
          <w:rFonts w:ascii="Calibri" w:eastAsia="Times New Roman" w:hAnsi="Calibri" w:cs="Arial"/>
        </w:rPr>
        <w:t>hairman</w:t>
      </w:r>
      <w:r w:rsidRPr="004B37FB">
        <w:rPr>
          <w:rFonts w:ascii="Calibri" w:eastAsia="Times New Roman" w:hAnsi="Calibri" w:cs="Arial"/>
        </w:rPr>
        <w:t xml:space="preserve">. </w:t>
      </w:r>
    </w:p>
    <w:p w14:paraId="49A5E069" w14:textId="57DD8AAB" w:rsidR="004B7CA6" w:rsidRDefault="004B7CA6" w:rsidP="00981DD8">
      <w:pPr>
        <w:numPr>
          <w:ilvl w:val="0"/>
          <w:numId w:val="24"/>
        </w:numPr>
        <w:spacing w:after="120"/>
        <w:ind w:left="714" w:hanging="357"/>
        <w:rPr>
          <w:rFonts w:ascii="Calibri" w:eastAsia="Times New Roman" w:hAnsi="Calibri" w:cs="Arial"/>
        </w:rPr>
      </w:pPr>
      <w:r w:rsidRPr="004B7CA6">
        <w:rPr>
          <w:rFonts w:ascii="Calibri" w:eastAsia="Times New Roman" w:hAnsi="Calibri" w:cs="Arial"/>
          <w:b/>
        </w:rPr>
        <w:t>Reports</w:t>
      </w:r>
      <w:r w:rsidRPr="004B7CA6">
        <w:rPr>
          <w:rFonts w:ascii="Calibri" w:eastAsia="Times New Roman" w:hAnsi="Calibri" w:cs="Arial"/>
        </w:rPr>
        <w:t xml:space="preserve"> (Note:  Only highlights of the reports are included here.  Full reports are available on the website</w:t>
      </w:r>
      <w:r w:rsidR="000845AA">
        <w:rPr>
          <w:rFonts w:ascii="Calibri" w:eastAsia="Times New Roman" w:hAnsi="Calibri" w:cs="Arial"/>
        </w:rPr>
        <w:t>: www.naunton</w:t>
      </w:r>
      <w:r w:rsidR="000700AC">
        <w:rPr>
          <w:rFonts w:ascii="Calibri" w:eastAsia="Times New Roman" w:hAnsi="Calibri" w:cs="Arial"/>
        </w:rPr>
        <w:t>-</w:t>
      </w:r>
      <w:r w:rsidR="000845AA">
        <w:rPr>
          <w:rFonts w:ascii="Calibri" w:eastAsia="Times New Roman" w:hAnsi="Calibri" w:cs="Arial"/>
        </w:rPr>
        <w:t>pc.</w:t>
      </w:r>
      <w:r w:rsidR="000700AC">
        <w:rPr>
          <w:rFonts w:ascii="Calibri" w:eastAsia="Times New Roman" w:hAnsi="Calibri" w:cs="Arial"/>
        </w:rPr>
        <w:t>gov.</w:t>
      </w:r>
      <w:r w:rsidR="000845AA">
        <w:rPr>
          <w:rFonts w:ascii="Calibri" w:eastAsia="Times New Roman" w:hAnsi="Calibri" w:cs="Arial"/>
        </w:rPr>
        <w:t>uk</w:t>
      </w:r>
      <w:r w:rsidRPr="004B7CA6">
        <w:rPr>
          <w:rFonts w:ascii="Calibri" w:eastAsia="Times New Roman" w:hAnsi="Calibri" w:cs="Arial"/>
        </w:rPr>
        <w:t>.</w:t>
      </w:r>
      <w:r w:rsidR="008C53B1">
        <w:rPr>
          <w:rFonts w:ascii="Calibri" w:eastAsia="Times New Roman" w:hAnsi="Calibri" w:cs="Arial"/>
        </w:rPr>
        <w:t>)</w:t>
      </w:r>
      <w:r w:rsidRPr="004B7CA6">
        <w:rPr>
          <w:rFonts w:ascii="Calibri" w:eastAsia="Times New Roman" w:hAnsi="Calibri" w:cs="Arial"/>
        </w:rPr>
        <w:t xml:space="preserve"> </w:t>
      </w:r>
    </w:p>
    <w:p w14:paraId="306DA07A" w14:textId="3A40CC7F" w:rsidR="00863446" w:rsidRDefault="00863446" w:rsidP="009759E2">
      <w:pPr>
        <w:numPr>
          <w:ilvl w:val="0"/>
          <w:numId w:val="25"/>
        </w:numPr>
        <w:contextualSpacing/>
        <w:rPr>
          <w:rFonts w:ascii="Calibri" w:eastAsia="Times New Roman" w:hAnsi="Calibri" w:cs="Arial"/>
          <w:b/>
        </w:rPr>
      </w:pPr>
      <w:r>
        <w:rPr>
          <w:rFonts w:ascii="Calibri" w:eastAsia="Times New Roman" w:hAnsi="Calibri" w:cs="Arial"/>
          <w:b/>
        </w:rPr>
        <w:t>CDC Councillor Len Wilkins</w:t>
      </w:r>
    </w:p>
    <w:p w14:paraId="65682131" w14:textId="7D039904" w:rsidR="00863446" w:rsidRDefault="00F72873" w:rsidP="00863446">
      <w:pPr>
        <w:ind w:left="720"/>
        <w:contextualSpacing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 xml:space="preserve">Three proposals for a new unitary authority were submitted to the Government, which chose </w:t>
      </w:r>
      <w:r w:rsidR="00522B42">
        <w:rPr>
          <w:rFonts w:ascii="Calibri" w:eastAsia="Times New Roman" w:hAnsi="Calibri" w:cs="Arial"/>
          <w:bCs/>
        </w:rPr>
        <w:t xml:space="preserve">a single unitary authority for Gloucestershire. Following the resignation of </w:t>
      </w:r>
      <w:r w:rsidR="005402C6">
        <w:rPr>
          <w:rFonts w:ascii="Calibri" w:eastAsia="Times New Roman" w:hAnsi="Calibri" w:cs="Arial"/>
          <w:bCs/>
        </w:rPr>
        <w:t xml:space="preserve">the leader of CDC, Joe Harris, Mike Evemy was named as his successor.  </w:t>
      </w:r>
    </w:p>
    <w:p w14:paraId="382FEEF0" w14:textId="77777777" w:rsidR="004238C6" w:rsidRDefault="004238C6" w:rsidP="00863446">
      <w:pPr>
        <w:ind w:left="720"/>
        <w:contextualSpacing/>
        <w:rPr>
          <w:rFonts w:ascii="Calibri" w:eastAsia="Times New Roman" w:hAnsi="Calibri" w:cs="Arial"/>
          <w:bCs/>
        </w:rPr>
      </w:pPr>
    </w:p>
    <w:p w14:paraId="1934054B" w14:textId="77777777" w:rsidR="00DF72DA" w:rsidRDefault="004238C6" w:rsidP="00863446">
      <w:pPr>
        <w:ind w:left="720"/>
        <w:contextualSpacing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Four important parts of the CDC Local Plan were made obsolete (Policies DS1 – 4)</w:t>
      </w:r>
      <w:r w:rsidR="003A2473">
        <w:rPr>
          <w:rFonts w:ascii="Calibri" w:eastAsia="Times New Roman" w:hAnsi="Calibri" w:cs="Arial"/>
          <w:bCs/>
        </w:rPr>
        <w:t xml:space="preserve">. To prevent over development CDC has started to produce an updated Local Plan which complies with the Government’s decision to </w:t>
      </w:r>
      <w:r w:rsidR="00467C9F">
        <w:rPr>
          <w:rFonts w:ascii="Calibri" w:eastAsia="Times New Roman" w:hAnsi="Calibri" w:cs="Arial"/>
          <w:bCs/>
        </w:rPr>
        <w:t>that CDC permits 18,650 homes over the next 18 years</w:t>
      </w:r>
      <w:r w:rsidR="00582E6C">
        <w:rPr>
          <w:rFonts w:ascii="Calibri" w:eastAsia="Times New Roman" w:hAnsi="Calibri" w:cs="Arial"/>
          <w:bCs/>
        </w:rPr>
        <w:t xml:space="preserve"> – double the previous requirement. There will be major new developments mainly in the north and south of the county.</w:t>
      </w:r>
      <w:r w:rsidR="00467C9F">
        <w:rPr>
          <w:rFonts w:ascii="Calibri" w:eastAsia="Times New Roman" w:hAnsi="Calibri" w:cs="Arial"/>
          <w:bCs/>
        </w:rPr>
        <w:t xml:space="preserve">  </w:t>
      </w:r>
    </w:p>
    <w:p w14:paraId="6C3A70EE" w14:textId="77777777" w:rsidR="00DF72DA" w:rsidRDefault="00DF72DA" w:rsidP="00863446">
      <w:pPr>
        <w:ind w:left="720"/>
        <w:contextualSpacing/>
        <w:rPr>
          <w:rFonts w:ascii="Calibri" w:eastAsia="Times New Roman" w:hAnsi="Calibri" w:cs="Arial"/>
          <w:bCs/>
        </w:rPr>
      </w:pPr>
    </w:p>
    <w:p w14:paraId="4A3F2AB6" w14:textId="247806BA" w:rsidR="004238C6" w:rsidRPr="00863446" w:rsidRDefault="00DB728D" w:rsidP="00863446">
      <w:pPr>
        <w:ind w:left="720"/>
        <w:contextualSpacing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Due to the diff</w:t>
      </w:r>
      <w:r w:rsidR="006A61C8">
        <w:rPr>
          <w:rFonts w:ascii="Calibri" w:eastAsia="Times New Roman" w:hAnsi="Calibri" w:cs="Arial"/>
          <w:bCs/>
        </w:rPr>
        <w:t>ic</w:t>
      </w:r>
      <w:r>
        <w:rPr>
          <w:rFonts w:ascii="Calibri" w:eastAsia="Times New Roman" w:hAnsi="Calibri" w:cs="Arial"/>
          <w:bCs/>
        </w:rPr>
        <w:t>ulties staffing the planning enforceme</w:t>
      </w:r>
      <w:r w:rsidR="006A61C8">
        <w:rPr>
          <w:rFonts w:ascii="Calibri" w:eastAsia="Times New Roman" w:hAnsi="Calibri" w:cs="Arial"/>
          <w:bCs/>
        </w:rPr>
        <w:t>n</w:t>
      </w:r>
      <w:r>
        <w:rPr>
          <w:rFonts w:ascii="Calibri" w:eastAsia="Times New Roman" w:hAnsi="Calibri" w:cs="Arial"/>
          <w:bCs/>
        </w:rPr>
        <w:t xml:space="preserve">t </w:t>
      </w:r>
      <w:r w:rsidR="006A61C8">
        <w:rPr>
          <w:rFonts w:ascii="Calibri" w:eastAsia="Times New Roman" w:hAnsi="Calibri" w:cs="Arial"/>
          <w:bCs/>
        </w:rPr>
        <w:t xml:space="preserve">service, external agents are being sought. </w:t>
      </w:r>
      <w:r w:rsidR="00DF72DA">
        <w:rPr>
          <w:rFonts w:ascii="Calibri" w:eastAsia="Times New Roman" w:hAnsi="Calibri" w:cs="Arial"/>
          <w:bCs/>
        </w:rPr>
        <w:t xml:space="preserve"> Lastly, the Band D Council Tax </w:t>
      </w:r>
      <w:r w:rsidR="00D07529">
        <w:rPr>
          <w:rFonts w:ascii="Calibri" w:eastAsia="Times New Roman" w:hAnsi="Calibri" w:cs="Arial"/>
          <w:bCs/>
        </w:rPr>
        <w:t>increased by £5 per property for 2026/27.</w:t>
      </w:r>
    </w:p>
    <w:p w14:paraId="111381E8" w14:textId="77777777" w:rsidR="00863446" w:rsidRPr="00863446" w:rsidRDefault="00863446" w:rsidP="00863446">
      <w:pPr>
        <w:ind w:left="720"/>
        <w:contextualSpacing/>
        <w:rPr>
          <w:rFonts w:ascii="Calibri" w:eastAsia="Times New Roman" w:hAnsi="Calibri" w:cs="Arial"/>
          <w:bCs/>
        </w:rPr>
      </w:pPr>
    </w:p>
    <w:p w14:paraId="143DAC8C" w14:textId="77777777" w:rsidR="00863446" w:rsidRPr="00863446" w:rsidRDefault="00863446" w:rsidP="00863446">
      <w:pPr>
        <w:ind w:left="720"/>
        <w:contextualSpacing/>
        <w:rPr>
          <w:rFonts w:ascii="Calibri" w:eastAsia="Times New Roman" w:hAnsi="Calibri" w:cs="Arial"/>
          <w:bCs/>
        </w:rPr>
      </w:pPr>
    </w:p>
    <w:p w14:paraId="5E5319F2" w14:textId="3BCEA5A8" w:rsidR="009759E2" w:rsidRDefault="009759E2" w:rsidP="009759E2">
      <w:pPr>
        <w:numPr>
          <w:ilvl w:val="0"/>
          <w:numId w:val="25"/>
        </w:numPr>
        <w:contextualSpacing/>
        <w:rPr>
          <w:rFonts w:ascii="Calibri" w:eastAsia="Times New Roman" w:hAnsi="Calibri" w:cs="Arial"/>
          <w:b/>
        </w:rPr>
      </w:pPr>
      <w:r w:rsidRPr="00CA491D">
        <w:rPr>
          <w:rFonts w:ascii="Calibri" w:eastAsia="Times New Roman" w:hAnsi="Calibri" w:cs="Arial"/>
          <w:b/>
        </w:rPr>
        <w:t xml:space="preserve">St Andrew’s Parish Church and its Parochial Church Council - </w:t>
      </w:r>
      <w:r>
        <w:rPr>
          <w:rFonts w:ascii="Calibri" w:eastAsia="Times New Roman" w:hAnsi="Calibri" w:cs="Arial"/>
          <w:b/>
        </w:rPr>
        <w:t>r</w:t>
      </w:r>
      <w:r w:rsidRPr="00CA491D">
        <w:rPr>
          <w:rFonts w:ascii="Calibri" w:eastAsia="Times New Roman" w:hAnsi="Calibri" w:cs="Arial"/>
          <w:b/>
        </w:rPr>
        <w:t xml:space="preserve">eport from </w:t>
      </w:r>
      <w:r w:rsidR="00DD70B2">
        <w:rPr>
          <w:rFonts w:ascii="Calibri" w:eastAsia="Times New Roman" w:hAnsi="Calibri" w:cs="Arial"/>
          <w:b/>
        </w:rPr>
        <w:t xml:space="preserve">Judy Hill, </w:t>
      </w:r>
      <w:r w:rsidRPr="00CA491D">
        <w:rPr>
          <w:rFonts w:ascii="Calibri" w:eastAsia="Times New Roman" w:hAnsi="Calibri" w:cs="Arial"/>
          <w:b/>
        </w:rPr>
        <w:t xml:space="preserve">Hon Sec, Parochial Church Council. </w:t>
      </w:r>
    </w:p>
    <w:p w14:paraId="37FEB117" w14:textId="70A6D46A" w:rsidR="00DD19B9" w:rsidRPr="00DD19B9" w:rsidRDefault="00F954EB" w:rsidP="00D624A5">
      <w:pPr>
        <w:spacing w:after="120"/>
        <w:ind w:left="709"/>
        <w:contextualSpacing/>
        <w:rPr>
          <w:rFonts w:ascii="Calibri" w:eastAsia="Times New Roman" w:hAnsi="Calibri" w:cs="Arial"/>
          <w:bCs/>
        </w:rPr>
      </w:pPr>
      <w:r w:rsidRPr="00DD19B9">
        <w:rPr>
          <w:rFonts w:ascii="Calibri" w:eastAsia="Times New Roman" w:hAnsi="Calibri" w:cs="Arial"/>
          <w:bCs/>
        </w:rPr>
        <w:t xml:space="preserve">There have been a number of changes in the year 2025 </w:t>
      </w:r>
      <w:r w:rsidR="00DD19B9" w:rsidRPr="00DD19B9">
        <w:rPr>
          <w:rFonts w:ascii="Calibri" w:eastAsia="Times New Roman" w:hAnsi="Calibri" w:cs="Arial"/>
          <w:bCs/>
        </w:rPr>
        <w:t>–</w:t>
      </w:r>
      <w:r w:rsidRPr="00DD19B9">
        <w:rPr>
          <w:rFonts w:ascii="Calibri" w:eastAsia="Times New Roman" w:hAnsi="Calibri" w:cs="Arial"/>
          <w:bCs/>
        </w:rPr>
        <w:t xml:space="preserve"> 26</w:t>
      </w:r>
      <w:r w:rsidR="00DD19B9" w:rsidRPr="00DD19B9">
        <w:rPr>
          <w:rFonts w:ascii="Calibri" w:eastAsia="Times New Roman" w:hAnsi="Calibri" w:cs="Arial"/>
          <w:bCs/>
        </w:rPr>
        <w:t xml:space="preserve">, with a new </w:t>
      </w:r>
      <w:r w:rsidR="001B6436">
        <w:rPr>
          <w:rFonts w:ascii="Calibri" w:eastAsia="Times New Roman" w:hAnsi="Calibri" w:cs="Arial"/>
          <w:bCs/>
        </w:rPr>
        <w:t>T</w:t>
      </w:r>
      <w:r w:rsidR="00DD19B9" w:rsidRPr="00DD19B9">
        <w:rPr>
          <w:rFonts w:ascii="Calibri" w:eastAsia="Times New Roman" w:hAnsi="Calibri" w:cs="Arial"/>
          <w:bCs/>
        </w:rPr>
        <w:t xml:space="preserve">reasurer and a new Hon </w:t>
      </w:r>
      <w:r w:rsidR="001B6436">
        <w:rPr>
          <w:rFonts w:ascii="Calibri" w:eastAsia="Times New Roman" w:hAnsi="Calibri" w:cs="Arial"/>
          <w:bCs/>
        </w:rPr>
        <w:t>S</w:t>
      </w:r>
      <w:r w:rsidR="00DD19B9" w:rsidRPr="00DD19B9">
        <w:rPr>
          <w:rFonts w:ascii="Calibri" w:eastAsia="Times New Roman" w:hAnsi="Calibri" w:cs="Arial"/>
          <w:bCs/>
        </w:rPr>
        <w:t xml:space="preserve">ecretary.  </w:t>
      </w:r>
      <w:r w:rsidR="001B6436">
        <w:rPr>
          <w:rFonts w:ascii="Calibri" w:eastAsia="Times New Roman" w:hAnsi="Calibri" w:cs="Arial"/>
          <w:bCs/>
        </w:rPr>
        <w:t xml:space="preserve">In addition, </w:t>
      </w:r>
      <w:proofErr w:type="spellStart"/>
      <w:r w:rsidR="00DA1925">
        <w:rPr>
          <w:rFonts w:ascii="Calibri" w:eastAsia="Times New Roman" w:hAnsi="Calibri" w:cs="Arial"/>
          <w:bCs/>
        </w:rPr>
        <w:t>Revd</w:t>
      </w:r>
      <w:proofErr w:type="spellEnd"/>
      <w:r w:rsidR="00DA1925">
        <w:rPr>
          <w:rFonts w:ascii="Calibri" w:eastAsia="Times New Roman" w:hAnsi="Calibri" w:cs="Arial"/>
          <w:bCs/>
        </w:rPr>
        <w:t xml:space="preserve"> Sue Pestell retired</w:t>
      </w:r>
      <w:r w:rsidR="001B6436">
        <w:rPr>
          <w:rFonts w:ascii="Calibri" w:eastAsia="Times New Roman" w:hAnsi="Calibri" w:cs="Arial"/>
          <w:bCs/>
        </w:rPr>
        <w:t xml:space="preserve"> and, after </w:t>
      </w:r>
      <w:r w:rsidR="00DD19B9" w:rsidRPr="00DD19B9">
        <w:rPr>
          <w:rFonts w:ascii="Calibri" w:eastAsia="Times New Roman" w:hAnsi="Calibri" w:cs="Arial"/>
          <w:bCs/>
        </w:rPr>
        <w:t xml:space="preserve">a long vacancy </w:t>
      </w:r>
      <w:proofErr w:type="spellStart"/>
      <w:r w:rsidR="00DD19B9" w:rsidRPr="00DD19B9">
        <w:rPr>
          <w:rFonts w:ascii="Calibri" w:eastAsia="Times New Roman" w:hAnsi="Calibri" w:cs="Arial"/>
          <w:bCs/>
        </w:rPr>
        <w:t>Revd</w:t>
      </w:r>
      <w:proofErr w:type="spellEnd"/>
      <w:r w:rsidR="00DD19B9" w:rsidRPr="00DD19B9">
        <w:rPr>
          <w:rFonts w:ascii="Calibri" w:eastAsia="Times New Roman" w:hAnsi="Calibri" w:cs="Arial"/>
          <w:bCs/>
        </w:rPr>
        <w:t xml:space="preserve"> Anne Curtis has joined as priest in charge of the benefice.  </w:t>
      </w:r>
      <w:r w:rsidR="00DA1925">
        <w:rPr>
          <w:rFonts w:ascii="Calibri" w:eastAsia="Times New Roman" w:hAnsi="Calibri" w:cs="Arial"/>
          <w:bCs/>
        </w:rPr>
        <w:t xml:space="preserve"> </w:t>
      </w:r>
      <w:r w:rsidR="005B719A">
        <w:rPr>
          <w:rFonts w:ascii="Calibri" w:eastAsia="Times New Roman" w:hAnsi="Calibri" w:cs="Arial"/>
          <w:bCs/>
        </w:rPr>
        <w:t xml:space="preserve">The usual frequency of services </w:t>
      </w:r>
      <w:r w:rsidR="00DA1925">
        <w:rPr>
          <w:rFonts w:ascii="Calibri" w:eastAsia="Times New Roman" w:hAnsi="Calibri" w:cs="Arial"/>
          <w:bCs/>
        </w:rPr>
        <w:t>w</w:t>
      </w:r>
      <w:r w:rsidR="005B719A">
        <w:rPr>
          <w:rFonts w:ascii="Calibri" w:eastAsia="Times New Roman" w:hAnsi="Calibri" w:cs="Arial"/>
          <w:bCs/>
        </w:rPr>
        <w:t xml:space="preserve">as maintained during the vacancy, supported by visiting </w:t>
      </w:r>
      <w:r w:rsidR="005F3292">
        <w:rPr>
          <w:rFonts w:ascii="Calibri" w:eastAsia="Times New Roman" w:hAnsi="Calibri" w:cs="Arial"/>
          <w:bCs/>
        </w:rPr>
        <w:t>clergy</w:t>
      </w:r>
      <w:r w:rsidR="00B379DC">
        <w:rPr>
          <w:rFonts w:ascii="Calibri" w:eastAsia="Times New Roman" w:hAnsi="Calibri" w:cs="Arial"/>
          <w:bCs/>
        </w:rPr>
        <w:t xml:space="preserve"> and the usual events have </w:t>
      </w:r>
      <w:r w:rsidR="003F2A11">
        <w:rPr>
          <w:rFonts w:ascii="Calibri" w:eastAsia="Times New Roman" w:hAnsi="Calibri" w:cs="Arial"/>
          <w:bCs/>
        </w:rPr>
        <w:t xml:space="preserve">also </w:t>
      </w:r>
      <w:r w:rsidR="00B379DC">
        <w:rPr>
          <w:rFonts w:ascii="Calibri" w:eastAsia="Times New Roman" w:hAnsi="Calibri" w:cs="Arial"/>
          <w:bCs/>
        </w:rPr>
        <w:t xml:space="preserve">taken place.  </w:t>
      </w:r>
      <w:r w:rsidR="003D467F">
        <w:rPr>
          <w:rFonts w:ascii="Calibri" w:eastAsia="Times New Roman" w:hAnsi="Calibri" w:cs="Arial"/>
          <w:bCs/>
        </w:rPr>
        <w:t xml:space="preserve">St Andrews Church has a new heating system, installed by volunteers </w:t>
      </w:r>
      <w:r w:rsidR="00787C4A">
        <w:rPr>
          <w:rFonts w:ascii="Calibri" w:eastAsia="Times New Roman" w:hAnsi="Calibri" w:cs="Arial"/>
          <w:bCs/>
        </w:rPr>
        <w:t xml:space="preserve">led by </w:t>
      </w:r>
      <w:r w:rsidR="003D467F">
        <w:rPr>
          <w:rFonts w:ascii="Calibri" w:eastAsia="Times New Roman" w:hAnsi="Calibri" w:cs="Arial"/>
          <w:bCs/>
        </w:rPr>
        <w:t xml:space="preserve">Lawrence Houlden.   </w:t>
      </w:r>
      <w:r w:rsidR="00787C4A">
        <w:rPr>
          <w:rFonts w:ascii="Calibri" w:eastAsia="Times New Roman" w:hAnsi="Calibri" w:cs="Arial"/>
          <w:bCs/>
        </w:rPr>
        <w:t>Thanks go to all those who keep the church open and such a happy p</w:t>
      </w:r>
      <w:r w:rsidR="001B6436">
        <w:rPr>
          <w:rFonts w:ascii="Calibri" w:eastAsia="Times New Roman" w:hAnsi="Calibri" w:cs="Arial"/>
          <w:bCs/>
        </w:rPr>
        <w:t>l</w:t>
      </w:r>
      <w:r w:rsidR="00787C4A">
        <w:rPr>
          <w:rFonts w:ascii="Calibri" w:eastAsia="Times New Roman" w:hAnsi="Calibri" w:cs="Arial"/>
          <w:bCs/>
        </w:rPr>
        <w:t>ace.</w:t>
      </w:r>
    </w:p>
    <w:p w14:paraId="6B2456DE" w14:textId="77777777" w:rsidR="00DD19B9" w:rsidRDefault="00DD19B9" w:rsidP="00D624A5">
      <w:pPr>
        <w:spacing w:after="120"/>
        <w:ind w:left="709"/>
        <w:contextualSpacing/>
        <w:rPr>
          <w:rFonts w:ascii="Calibri" w:eastAsia="Times New Roman" w:hAnsi="Calibri" w:cs="Arial"/>
          <w:bCs/>
          <w:highlight w:val="yellow"/>
        </w:rPr>
      </w:pPr>
    </w:p>
    <w:p w14:paraId="683964FD" w14:textId="77777777" w:rsidR="009A1ED6" w:rsidRDefault="009A1ED6" w:rsidP="00486C1B">
      <w:pPr>
        <w:numPr>
          <w:ilvl w:val="0"/>
          <w:numId w:val="25"/>
        </w:numPr>
        <w:ind w:left="1134" w:hanging="425"/>
        <w:contextualSpacing/>
        <w:rPr>
          <w:rFonts w:ascii="Calibri" w:eastAsia="Times New Roman" w:hAnsi="Calibri" w:cs="Arial"/>
          <w:b/>
        </w:rPr>
      </w:pPr>
      <w:r>
        <w:rPr>
          <w:rFonts w:ascii="Calibri" w:eastAsia="Times New Roman" w:hAnsi="Calibri" w:cs="Arial"/>
          <w:b/>
        </w:rPr>
        <w:t>Naunton Dovecote Trust – Report from Penelope Hanks, Chairman, Naunton Dovecote Trust</w:t>
      </w:r>
    </w:p>
    <w:p w14:paraId="1CCF1D23" w14:textId="77777777" w:rsidR="008200C6" w:rsidRDefault="003C32F0" w:rsidP="00486C1B">
      <w:pPr>
        <w:ind w:left="709"/>
        <w:rPr>
          <w:rFonts w:ascii="Calibri" w:eastAsia="Times New Roman" w:hAnsi="Calibri" w:cs="Arial"/>
          <w:bCs/>
        </w:rPr>
      </w:pPr>
      <w:r w:rsidRPr="00E16EDC">
        <w:rPr>
          <w:rFonts w:ascii="Calibri" w:eastAsia="Times New Roman" w:hAnsi="Calibri" w:cs="Arial"/>
          <w:bCs/>
        </w:rPr>
        <w:lastRenderedPageBreak/>
        <w:t xml:space="preserve">The second part of the building project has been completed and </w:t>
      </w:r>
      <w:r w:rsidR="00E16EDC" w:rsidRPr="00E16EDC">
        <w:rPr>
          <w:rFonts w:ascii="Calibri" w:eastAsia="Times New Roman" w:hAnsi="Calibri" w:cs="Arial"/>
          <w:bCs/>
        </w:rPr>
        <w:t>a disabled  W.</w:t>
      </w:r>
      <w:r w:rsidR="00E16EDC">
        <w:rPr>
          <w:rFonts w:ascii="Calibri" w:eastAsia="Times New Roman" w:hAnsi="Calibri" w:cs="Arial"/>
          <w:bCs/>
        </w:rPr>
        <w:t>C</w:t>
      </w:r>
      <w:r w:rsidR="00E16EDC" w:rsidRPr="00E16EDC">
        <w:rPr>
          <w:rFonts w:ascii="Calibri" w:eastAsia="Times New Roman" w:hAnsi="Calibri" w:cs="Arial"/>
          <w:bCs/>
        </w:rPr>
        <w:t>. and small kitchen unit are no</w:t>
      </w:r>
      <w:r w:rsidR="00E16EDC">
        <w:rPr>
          <w:rFonts w:ascii="Calibri" w:eastAsia="Times New Roman" w:hAnsi="Calibri" w:cs="Arial"/>
          <w:bCs/>
        </w:rPr>
        <w:t xml:space="preserve">w in use. </w:t>
      </w:r>
      <w:r w:rsidR="00E62D4A">
        <w:rPr>
          <w:rFonts w:ascii="Calibri" w:eastAsia="Times New Roman" w:hAnsi="Calibri" w:cs="Arial"/>
          <w:bCs/>
        </w:rPr>
        <w:t xml:space="preserve"> The project was delayed as the pipes which had been installed </w:t>
      </w:r>
      <w:r w:rsidR="00F51629">
        <w:rPr>
          <w:rFonts w:ascii="Calibri" w:eastAsia="Times New Roman" w:hAnsi="Calibri" w:cs="Arial"/>
          <w:bCs/>
        </w:rPr>
        <w:t>were the wrong for a site so close to the river and Thames Water would not connect the water supply</w:t>
      </w:r>
      <w:r w:rsidR="00BB3239">
        <w:rPr>
          <w:rFonts w:ascii="Calibri" w:eastAsia="Times New Roman" w:hAnsi="Calibri" w:cs="Arial"/>
          <w:bCs/>
        </w:rPr>
        <w:t xml:space="preserve">.  Teh W.C. will be open over summer for anyone to use. </w:t>
      </w:r>
      <w:r w:rsidR="00F51629">
        <w:rPr>
          <w:rFonts w:ascii="Calibri" w:eastAsia="Times New Roman" w:hAnsi="Calibri" w:cs="Arial"/>
          <w:bCs/>
        </w:rPr>
        <w:t xml:space="preserve"> </w:t>
      </w:r>
    </w:p>
    <w:p w14:paraId="48884A90" w14:textId="77777777" w:rsidR="008200C6" w:rsidRDefault="008200C6" w:rsidP="00486C1B">
      <w:pPr>
        <w:ind w:left="709"/>
        <w:rPr>
          <w:rFonts w:ascii="Calibri" w:eastAsia="Times New Roman" w:hAnsi="Calibri" w:cs="Arial"/>
          <w:bCs/>
        </w:rPr>
      </w:pPr>
    </w:p>
    <w:p w14:paraId="74E5FB49" w14:textId="0FE2C4C5" w:rsidR="00E16EDC" w:rsidRPr="00E16EDC" w:rsidRDefault="008200C6" w:rsidP="00486C1B">
      <w:pPr>
        <w:ind w:left="709"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 xml:space="preserve">The next project will be </w:t>
      </w:r>
      <w:r w:rsidR="003D3F8A">
        <w:rPr>
          <w:rFonts w:ascii="Calibri" w:eastAsia="Times New Roman" w:hAnsi="Calibri" w:cs="Arial"/>
          <w:bCs/>
        </w:rPr>
        <w:t>re-roofing</w:t>
      </w:r>
      <w:r>
        <w:rPr>
          <w:rFonts w:ascii="Calibri" w:eastAsia="Times New Roman" w:hAnsi="Calibri" w:cs="Arial"/>
          <w:bCs/>
        </w:rPr>
        <w:t xml:space="preserve"> the stable block</w:t>
      </w:r>
      <w:r w:rsidR="00A614ED">
        <w:rPr>
          <w:rFonts w:ascii="Calibri" w:eastAsia="Times New Roman" w:hAnsi="Calibri" w:cs="Arial"/>
          <w:bCs/>
        </w:rPr>
        <w:t xml:space="preserve">.  </w:t>
      </w:r>
      <w:r w:rsidR="006428C5">
        <w:rPr>
          <w:rFonts w:ascii="Calibri" w:eastAsia="Times New Roman" w:hAnsi="Calibri" w:cs="Arial"/>
          <w:bCs/>
        </w:rPr>
        <w:t xml:space="preserve">Further funds will need to be raised </w:t>
      </w:r>
      <w:r w:rsidR="00942170">
        <w:rPr>
          <w:rFonts w:ascii="Calibri" w:eastAsia="Times New Roman" w:hAnsi="Calibri" w:cs="Arial"/>
          <w:bCs/>
        </w:rPr>
        <w:t xml:space="preserve">to complete this work. </w:t>
      </w:r>
    </w:p>
    <w:p w14:paraId="576A58D1" w14:textId="77777777" w:rsidR="00E16EDC" w:rsidRDefault="00E16EDC" w:rsidP="00486C1B">
      <w:pPr>
        <w:ind w:left="709"/>
        <w:rPr>
          <w:rFonts w:ascii="Calibri" w:eastAsia="Times New Roman" w:hAnsi="Calibri" w:cs="Arial"/>
          <w:bCs/>
          <w:highlight w:val="yellow"/>
        </w:rPr>
      </w:pPr>
    </w:p>
    <w:p w14:paraId="30614769" w14:textId="4B2F9053" w:rsidR="00211F81" w:rsidRPr="00211F81" w:rsidRDefault="002654F2" w:rsidP="00211F81">
      <w:pPr>
        <w:numPr>
          <w:ilvl w:val="0"/>
          <w:numId w:val="25"/>
        </w:numPr>
        <w:ind w:left="1134" w:hanging="425"/>
        <w:contextualSpacing/>
        <w:rPr>
          <w:rFonts w:ascii="Calibri" w:eastAsia="Times New Roman" w:hAnsi="Calibri" w:cs="Arial"/>
          <w:bCs/>
        </w:rPr>
      </w:pPr>
      <w:r w:rsidRPr="00211F81">
        <w:rPr>
          <w:rFonts w:ascii="Calibri" w:eastAsia="Times New Roman" w:hAnsi="Calibri" w:cs="Arial"/>
          <w:b/>
        </w:rPr>
        <w:t>Village Hall Committee</w:t>
      </w:r>
      <w:r w:rsidR="005B4865" w:rsidRPr="00211F81">
        <w:rPr>
          <w:rFonts w:ascii="Calibri" w:eastAsia="Times New Roman" w:hAnsi="Calibri" w:cs="Arial"/>
          <w:b/>
        </w:rPr>
        <w:t xml:space="preserve"> – </w:t>
      </w:r>
      <w:r w:rsidR="00BA4C0D" w:rsidRPr="00211F81">
        <w:rPr>
          <w:rFonts w:ascii="Calibri" w:eastAsia="Times New Roman" w:hAnsi="Calibri" w:cs="Arial"/>
          <w:b/>
        </w:rPr>
        <w:t>R</w:t>
      </w:r>
      <w:r w:rsidR="005B4865" w:rsidRPr="00211F81">
        <w:rPr>
          <w:rFonts w:ascii="Calibri" w:eastAsia="Times New Roman" w:hAnsi="Calibri" w:cs="Arial"/>
          <w:b/>
        </w:rPr>
        <w:t xml:space="preserve">eport from </w:t>
      </w:r>
      <w:r w:rsidR="00630ACB">
        <w:rPr>
          <w:rFonts w:ascii="Calibri" w:eastAsia="Times New Roman" w:hAnsi="Calibri" w:cs="Arial"/>
          <w:b/>
        </w:rPr>
        <w:t xml:space="preserve">Pat Boult, </w:t>
      </w:r>
      <w:r w:rsidR="00676409">
        <w:rPr>
          <w:rFonts w:ascii="Calibri" w:eastAsia="Times New Roman" w:hAnsi="Calibri" w:cs="Arial"/>
          <w:b/>
        </w:rPr>
        <w:t xml:space="preserve">Chairman, </w:t>
      </w:r>
      <w:r w:rsidR="00630ACB">
        <w:rPr>
          <w:rFonts w:ascii="Calibri" w:eastAsia="Times New Roman" w:hAnsi="Calibri" w:cs="Arial"/>
          <w:b/>
        </w:rPr>
        <w:t>Social Committee</w:t>
      </w:r>
      <w:r w:rsidR="005B4865" w:rsidRPr="00211F81">
        <w:rPr>
          <w:rFonts w:ascii="Calibri" w:eastAsia="Times New Roman" w:hAnsi="Calibri" w:cs="Arial"/>
          <w:b/>
        </w:rPr>
        <w:t xml:space="preserve"> </w:t>
      </w:r>
    </w:p>
    <w:p w14:paraId="3299D447" w14:textId="04618D50" w:rsidR="00B9443A" w:rsidRDefault="004603BF" w:rsidP="00EB501B">
      <w:pPr>
        <w:spacing w:after="120"/>
        <w:ind w:left="709"/>
        <w:contextualSpacing/>
        <w:rPr>
          <w:rFonts w:ascii="Calibri" w:eastAsia="Times New Roman" w:hAnsi="Calibri" w:cs="Arial"/>
          <w:bCs/>
        </w:rPr>
      </w:pPr>
      <w:r w:rsidRPr="00CC6E81">
        <w:rPr>
          <w:rFonts w:ascii="Calibri" w:eastAsia="Times New Roman" w:hAnsi="Calibri" w:cs="Arial"/>
          <w:bCs/>
        </w:rPr>
        <w:t xml:space="preserve">The Social Committee hosted numerous events during the year </w:t>
      </w:r>
      <w:r w:rsidR="00A614ED" w:rsidRPr="00CC6E81">
        <w:rPr>
          <w:rFonts w:ascii="Calibri" w:eastAsia="Times New Roman" w:hAnsi="Calibri" w:cs="Arial"/>
          <w:bCs/>
        </w:rPr>
        <w:t>including</w:t>
      </w:r>
      <w:r w:rsidR="007B7A57" w:rsidRPr="00CC6E81">
        <w:rPr>
          <w:rFonts w:ascii="Calibri" w:eastAsia="Times New Roman" w:hAnsi="Calibri" w:cs="Arial"/>
          <w:bCs/>
        </w:rPr>
        <w:t xml:space="preserve"> monthly breakfasts, occasional Friday Lounge, </w:t>
      </w:r>
      <w:r w:rsidR="00392502" w:rsidRPr="00CC6E81">
        <w:rPr>
          <w:rFonts w:ascii="Calibri" w:eastAsia="Times New Roman" w:hAnsi="Calibri" w:cs="Arial"/>
          <w:bCs/>
        </w:rPr>
        <w:t xml:space="preserve">two performances by the Rain or Shine company, </w:t>
      </w:r>
      <w:r w:rsidR="007B7A57" w:rsidRPr="00CC6E81">
        <w:rPr>
          <w:rFonts w:ascii="Calibri" w:eastAsia="Times New Roman" w:hAnsi="Calibri" w:cs="Arial"/>
          <w:bCs/>
        </w:rPr>
        <w:t xml:space="preserve"> </w:t>
      </w:r>
      <w:r w:rsidR="00DD1EC5" w:rsidRPr="00CC6E81">
        <w:rPr>
          <w:rFonts w:ascii="Calibri" w:eastAsia="Times New Roman" w:hAnsi="Calibri" w:cs="Arial"/>
          <w:bCs/>
        </w:rPr>
        <w:t>the annual bonfire and</w:t>
      </w:r>
      <w:r w:rsidR="00392502" w:rsidRPr="00CC6E81">
        <w:rPr>
          <w:rFonts w:ascii="Calibri" w:eastAsia="Times New Roman" w:hAnsi="Calibri" w:cs="Arial"/>
          <w:bCs/>
        </w:rPr>
        <w:t xml:space="preserve"> </w:t>
      </w:r>
      <w:r w:rsidR="00DD1EC5" w:rsidRPr="00CC6E81">
        <w:rPr>
          <w:rFonts w:ascii="Calibri" w:eastAsia="Times New Roman" w:hAnsi="Calibri" w:cs="Arial"/>
          <w:bCs/>
        </w:rPr>
        <w:t>fireworks event</w:t>
      </w:r>
      <w:r w:rsidR="00392502" w:rsidRPr="00CC6E81">
        <w:rPr>
          <w:rFonts w:ascii="Calibri" w:eastAsia="Times New Roman" w:hAnsi="Calibri" w:cs="Arial"/>
          <w:bCs/>
        </w:rPr>
        <w:t>,</w:t>
      </w:r>
      <w:r w:rsidR="00DD1EC5" w:rsidRPr="00CC6E81">
        <w:rPr>
          <w:rFonts w:ascii="Calibri" w:eastAsia="Times New Roman" w:hAnsi="Calibri" w:cs="Arial"/>
          <w:bCs/>
        </w:rPr>
        <w:t xml:space="preserve"> the annual Cheese &amp; Wine night, and the bi-annual New Years Eve dinner</w:t>
      </w:r>
      <w:r w:rsidR="00CC6E81" w:rsidRPr="00CC6E81">
        <w:rPr>
          <w:rFonts w:ascii="Calibri" w:eastAsia="Times New Roman" w:hAnsi="Calibri" w:cs="Arial"/>
          <w:bCs/>
        </w:rPr>
        <w:t xml:space="preserve"> and the annual Progressive Supper, which attracted some new village residents. </w:t>
      </w:r>
      <w:r w:rsidR="001A3667">
        <w:rPr>
          <w:rFonts w:ascii="Calibri" w:eastAsia="Times New Roman" w:hAnsi="Calibri" w:cs="Arial"/>
          <w:bCs/>
        </w:rPr>
        <w:t xml:space="preserve"> Teh Fun Day &amp; Dog Show had to be postponed due to heavy storms but took place on July 25</w:t>
      </w:r>
      <w:r w:rsidR="001A3667" w:rsidRPr="001A3667">
        <w:rPr>
          <w:rFonts w:ascii="Calibri" w:eastAsia="Times New Roman" w:hAnsi="Calibri" w:cs="Arial"/>
          <w:bCs/>
          <w:vertAlign w:val="superscript"/>
        </w:rPr>
        <w:t>th</w:t>
      </w:r>
      <w:r w:rsidR="001A3667">
        <w:rPr>
          <w:rFonts w:ascii="Calibri" w:eastAsia="Times New Roman" w:hAnsi="Calibri" w:cs="Arial"/>
          <w:bCs/>
        </w:rPr>
        <w:t>.</w:t>
      </w:r>
      <w:r w:rsidR="00757E41">
        <w:rPr>
          <w:rFonts w:ascii="Calibri" w:eastAsia="Times New Roman" w:hAnsi="Calibri" w:cs="Arial"/>
          <w:bCs/>
        </w:rPr>
        <w:t xml:space="preserve">  Open Garden Day saw 11 village gardens open to the public.  A record number of visitors </w:t>
      </w:r>
      <w:r w:rsidR="00952A2E">
        <w:rPr>
          <w:rFonts w:ascii="Calibri" w:eastAsia="Times New Roman" w:hAnsi="Calibri" w:cs="Arial"/>
          <w:bCs/>
        </w:rPr>
        <w:t>attended.</w:t>
      </w:r>
    </w:p>
    <w:p w14:paraId="4F35557B" w14:textId="77777777" w:rsidR="00952A2E" w:rsidRDefault="00952A2E" w:rsidP="00EB501B">
      <w:pPr>
        <w:spacing w:after="120"/>
        <w:ind w:left="709"/>
        <w:contextualSpacing/>
        <w:rPr>
          <w:rFonts w:ascii="Calibri" w:eastAsia="Times New Roman" w:hAnsi="Calibri" w:cs="Arial"/>
          <w:bCs/>
        </w:rPr>
      </w:pPr>
    </w:p>
    <w:p w14:paraId="6317889B" w14:textId="12B556D8" w:rsidR="00B9443A" w:rsidRPr="00CC6E81" w:rsidRDefault="00952A2E" w:rsidP="00EB501B">
      <w:pPr>
        <w:spacing w:after="120"/>
        <w:ind w:left="709"/>
        <w:contextualSpacing/>
        <w:rPr>
          <w:rFonts w:ascii="Calibri" w:eastAsia="Times New Roman" w:hAnsi="Calibri" w:cs="Arial"/>
          <w:bCs/>
        </w:rPr>
      </w:pPr>
      <w:r>
        <w:rPr>
          <w:rFonts w:ascii="Calibri" w:eastAsia="Times New Roman" w:hAnsi="Calibri" w:cs="Arial"/>
          <w:bCs/>
        </w:rPr>
        <w:t>The Committee donated to Kate’s Home  Nursing and the North Cotswold Food bank</w:t>
      </w:r>
      <w:r w:rsidR="0003451B">
        <w:rPr>
          <w:rFonts w:ascii="Calibri" w:eastAsia="Times New Roman" w:hAnsi="Calibri" w:cs="Arial"/>
          <w:bCs/>
        </w:rPr>
        <w:t xml:space="preserve"> </w:t>
      </w:r>
      <w:r w:rsidR="00A614ED">
        <w:rPr>
          <w:rFonts w:ascii="Calibri" w:eastAsia="Times New Roman" w:hAnsi="Calibri" w:cs="Arial"/>
          <w:bCs/>
        </w:rPr>
        <w:t>with</w:t>
      </w:r>
      <w:r w:rsidR="0003451B">
        <w:rPr>
          <w:rFonts w:ascii="Calibri" w:eastAsia="Times New Roman" w:hAnsi="Calibri" w:cs="Arial"/>
          <w:bCs/>
        </w:rPr>
        <w:t xml:space="preserve"> the proceeds of </w:t>
      </w:r>
      <w:r w:rsidR="00A614ED">
        <w:rPr>
          <w:rFonts w:ascii="Calibri" w:eastAsia="Times New Roman" w:hAnsi="Calibri" w:cs="Arial"/>
          <w:bCs/>
        </w:rPr>
        <w:t>the</w:t>
      </w:r>
      <w:r w:rsidR="0003451B">
        <w:rPr>
          <w:rFonts w:ascii="Calibri" w:eastAsia="Times New Roman" w:hAnsi="Calibri" w:cs="Arial"/>
          <w:bCs/>
        </w:rPr>
        <w:t xml:space="preserve"> Open Gardens Day and one of the theatre performances.</w:t>
      </w:r>
    </w:p>
    <w:p w14:paraId="45EA2AAD" w14:textId="77777777" w:rsidR="00392502" w:rsidRDefault="00392502" w:rsidP="00EB501B">
      <w:pPr>
        <w:spacing w:after="120"/>
        <w:ind w:left="709"/>
        <w:contextualSpacing/>
        <w:rPr>
          <w:rFonts w:ascii="Calibri" w:eastAsia="Times New Roman" w:hAnsi="Calibri" w:cs="Arial"/>
          <w:bCs/>
          <w:highlight w:val="yellow"/>
        </w:rPr>
      </w:pPr>
    </w:p>
    <w:p w14:paraId="65FEA4AB" w14:textId="5160F2B1" w:rsidR="008D4E1D" w:rsidRPr="00D5698A" w:rsidRDefault="008D4E1D" w:rsidP="00131995">
      <w:pPr>
        <w:numPr>
          <w:ilvl w:val="0"/>
          <w:numId w:val="25"/>
        </w:numPr>
        <w:ind w:left="1134" w:hanging="425"/>
        <w:contextualSpacing/>
        <w:rPr>
          <w:rFonts w:ascii="Calibri" w:eastAsia="Times New Roman" w:hAnsi="Calibri" w:cs="Arial"/>
          <w:b/>
        </w:rPr>
      </w:pPr>
      <w:r w:rsidRPr="00D5698A">
        <w:rPr>
          <w:rFonts w:ascii="Calibri" w:eastAsia="Times New Roman" w:hAnsi="Calibri" w:cs="Arial"/>
          <w:b/>
        </w:rPr>
        <w:t xml:space="preserve">Flood Relief Committee – </w:t>
      </w:r>
      <w:r w:rsidR="00BA4C0D" w:rsidRPr="00D5698A">
        <w:rPr>
          <w:rFonts w:ascii="Calibri" w:eastAsia="Times New Roman" w:hAnsi="Calibri" w:cs="Arial"/>
          <w:b/>
        </w:rPr>
        <w:t>R</w:t>
      </w:r>
      <w:r w:rsidRPr="00D5698A">
        <w:rPr>
          <w:rFonts w:ascii="Calibri" w:eastAsia="Times New Roman" w:hAnsi="Calibri" w:cs="Arial"/>
          <w:b/>
        </w:rPr>
        <w:t>eport f</w:t>
      </w:r>
      <w:r w:rsidR="00D90391" w:rsidRPr="00D5698A">
        <w:rPr>
          <w:rFonts w:ascii="Calibri" w:eastAsia="Times New Roman" w:hAnsi="Calibri" w:cs="Arial"/>
          <w:b/>
        </w:rPr>
        <w:t>r</w:t>
      </w:r>
      <w:r w:rsidRPr="00D5698A">
        <w:rPr>
          <w:rFonts w:ascii="Calibri" w:eastAsia="Times New Roman" w:hAnsi="Calibri" w:cs="Arial"/>
          <w:b/>
        </w:rPr>
        <w:t>om Keith Russell</w:t>
      </w:r>
    </w:p>
    <w:p w14:paraId="54A5791A" w14:textId="77777777" w:rsidR="00A614ED" w:rsidRPr="002407F3" w:rsidRDefault="00E66489" w:rsidP="00F82B05">
      <w:pPr>
        <w:ind w:left="709"/>
        <w:contextualSpacing/>
        <w:rPr>
          <w:rFonts w:ascii="Calibri" w:eastAsia="Times New Roman" w:hAnsi="Calibri" w:cs="Arial"/>
          <w:bCs/>
        </w:rPr>
      </w:pPr>
      <w:r w:rsidRPr="002407F3">
        <w:rPr>
          <w:rFonts w:ascii="Calibri" w:eastAsia="Times New Roman" w:hAnsi="Calibri" w:cs="Arial"/>
          <w:bCs/>
        </w:rPr>
        <w:t>The annual r</w:t>
      </w:r>
      <w:r w:rsidR="00D90391" w:rsidRPr="002407F3">
        <w:rPr>
          <w:rFonts w:ascii="Calibri" w:eastAsia="Times New Roman" w:hAnsi="Calibri" w:cs="Arial"/>
          <w:bCs/>
        </w:rPr>
        <w:t xml:space="preserve">iver clearing </w:t>
      </w:r>
      <w:r w:rsidRPr="002407F3">
        <w:rPr>
          <w:rFonts w:ascii="Calibri" w:eastAsia="Times New Roman" w:hAnsi="Calibri" w:cs="Arial"/>
          <w:bCs/>
        </w:rPr>
        <w:t>took place in October 202</w:t>
      </w:r>
      <w:r w:rsidR="00F71062" w:rsidRPr="002407F3">
        <w:rPr>
          <w:rFonts w:ascii="Calibri" w:eastAsia="Times New Roman" w:hAnsi="Calibri" w:cs="Arial"/>
          <w:bCs/>
        </w:rPr>
        <w:t>5</w:t>
      </w:r>
      <w:r w:rsidR="004C1738" w:rsidRPr="002407F3">
        <w:rPr>
          <w:rFonts w:ascii="Calibri" w:eastAsia="Times New Roman" w:hAnsi="Calibri" w:cs="Arial"/>
          <w:bCs/>
        </w:rPr>
        <w:t xml:space="preserve"> and was well supported</w:t>
      </w:r>
      <w:r w:rsidR="00F71062" w:rsidRPr="002407F3">
        <w:rPr>
          <w:rFonts w:ascii="Calibri" w:eastAsia="Times New Roman" w:hAnsi="Calibri" w:cs="Arial"/>
          <w:bCs/>
        </w:rPr>
        <w:t>, with two teams making sure the river was completely clear.  The water level is now low</w:t>
      </w:r>
      <w:r w:rsidR="00A614ED" w:rsidRPr="002407F3">
        <w:rPr>
          <w:rFonts w:ascii="Calibri" w:eastAsia="Times New Roman" w:hAnsi="Calibri" w:cs="Arial"/>
          <w:bCs/>
        </w:rPr>
        <w:t>.  The next clearance will be on 31</w:t>
      </w:r>
      <w:r w:rsidR="00A614ED" w:rsidRPr="002407F3">
        <w:rPr>
          <w:rFonts w:ascii="Calibri" w:eastAsia="Times New Roman" w:hAnsi="Calibri" w:cs="Arial"/>
          <w:bCs/>
          <w:vertAlign w:val="superscript"/>
        </w:rPr>
        <w:t>st</w:t>
      </w:r>
      <w:r w:rsidR="00A614ED" w:rsidRPr="002407F3">
        <w:rPr>
          <w:rFonts w:ascii="Calibri" w:eastAsia="Times New Roman" w:hAnsi="Calibri" w:cs="Arial"/>
          <w:bCs/>
        </w:rPr>
        <w:t xml:space="preserve"> October 2026  starting at 10.00 t the Dovecote for 2 hours.  Some equipment will be provided but please bring your own wellingtons and any other suitable equipment if possible. </w:t>
      </w:r>
    </w:p>
    <w:p w14:paraId="7F4DA2B1" w14:textId="77777777" w:rsidR="00A614ED" w:rsidRPr="002407F3" w:rsidRDefault="00A614ED" w:rsidP="00F82B05">
      <w:pPr>
        <w:ind w:left="709"/>
        <w:contextualSpacing/>
        <w:rPr>
          <w:rFonts w:ascii="Calibri" w:eastAsia="Times New Roman" w:hAnsi="Calibri" w:cs="Arial"/>
          <w:bCs/>
        </w:rPr>
      </w:pPr>
    </w:p>
    <w:p w14:paraId="66A45736" w14:textId="7CCDED77" w:rsidR="004B7CA6" w:rsidRPr="002407F3" w:rsidRDefault="004B7CA6" w:rsidP="008E19F8">
      <w:pPr>
        <w:numPr>
          <w:ilvl w:val="0"/>
          <w:numId w:val="25"/>
        </w:numPr>
        <w:ind w:left="1560" w:hanging="840"/>
        <w:contextualSpacing/>
        <w:rPr>
          <w:rFonts w:ascii="Calibri" w:eastAsia="Times New Roman" w:hAnsi="Calibri" w:cs="Arial"/>
          <w:b/>
          <w:bCs/>
        </w:rPr>
      </w:pPr>
      <w:r w:rsidRPr="002407F3">
        <w:rPr>
          <w:rFonts w:ascii="Calibri" w:eastAsia="Times New Roman" w:hAnsi="Calibri" w:cs="Arial"/>
          <w:b/>
          <w:bCs/>
        </w:rPr>
        <w:t>Naunton Cricket Club</w:t>
      </w:r>
      <w:r w:rsidR="00226D59" w:rsidRPr="002407F3">
        <w:rPr>
          <w:rFonts w:ascii="Calibri" w:eastAsia="Times New Roman" w:hAnsi="Calibri" w:cs="Arial"/>
          <w:b/>
          <w:bCs/>
        </w:rPr>
        <w:t xml:space="preserve"> – </w:t>
      </w:r>
      <w:r w:rsidR="00BA4C0D" w:rsidRPr="002407F3">
        <w:rPr>
          <w:rFonts w:ascii="Calibri" w:eastAsia="Times New Roman" w:hAnsi="Calibri" w:cs="Arial"/>
          <w:b/>
          <w:bCs/>
        </w:rPr>
        <w:t>R</w:t>
      </w:r>
      <w:r w:rsidR="00226D59" w:rsidRPr="002407F3">
        <w:rPr>
          <w:rFonts w:ascii="Calibri" w:eastAsia="Times New Roman" w:hAnsi="Calibri" w:cs="Arial"/>
          <w:b/>
          <w:bCs/>
        </w:rPr>
        <w:t>eport from</w:t>
      </w:r>
      <w:r w:rsidR="00312A3E" w:rsidRPr="002407F3">
        <w:rPr>
          <w:rFonts w:ascii="Calibri" w:eastAsia="Times New Roman" w:hAnsi="Calibri" w:cs="Arial"/>
          <w:b/>
          <w:bCs/>
        </w:rPr>
        <w:t xml:space="preserve"> </w:t>
      </w:r>
      <w:r w:rsidR="001C4F3E" w:rsidRPr="002407F3">
        <w:rPr>
          <w:rFonts w:ascii="Calibri" w:eastAsia="Times New Roman" w:hAnsi="Calibri" w:cs="Arial"/>
          <w:b/>
          <w:bCs/>
        </w:rPr>
        <w:t xml:space="preserve">Scott </w:t>
      </w:r>
      <w:r w:rsidR="00995EE1" w:rsidRPr="002407F3">
        <w:rPr>
          <w:rFonts w:ascii="Calibri" w:eastAsia="Times New Roman" w:hAnsi="Calibri" w:cs="Arial"/>
          <w:b/>
          <w:bCs/>
        </w:rPr>
        <w:t>Keating</w:t>
      </w:r>
      <w:r w:rsidR="003E2D08">
        <w:rPr>
          <w:rFonts w:ascii="Calibri" w:eastAsia="Times New Roman" w:hAnsi="Calibri" w:cs="Arial"/>
          <w:b/>
          <w:bCs/>
        </w:rPr>
        <w:t>, Chairman</w:t>
      </w:r>
    </w:p>
    <w:p w14:paraId="6D5E81A6" w14:textId="77777777" w:rsidR="00C464E7" w:rsidRDefault="00B52EB8" w:rsidP="00FF2EBA">
      <w:pPr>
        <w:ind w:left="720"/>
        <w:rPr>
          <w:rFonts w:ascii="Calibri" w:eastAsia="Times New Roman" w:hAnsi="Calibri" w:cs="Arial"/>
        </w:rPr>
      </w:pPr>
      <w:r w:rsidRPr="002407F3">
        <w:rPr>
          <w:rFonts w:ascii="Calibri" w:eastAsia="Times New Roman" w:hAnsi="Calibri" w:cs="Arial"/>
        </w:rPr>
        <w:t xml:space="preserve">This year the club </w:t>
      </w:r>
      <w:r w:rsidR="00E1075A" w:rsidRPr="002407F3">
        <w:rPr>
          <w:rFonts w:ascii="Calibri" w:eastAsia="Times New Roman" w:hAnsi="Calibri" w:cs="Arial"/>
        </w:rPr>
        <w:t>has grown</w:t>
      </w:r>
      <w:r w:rsidR="006428C5" w:rsidRPr="002407F3">
        <w:rPr>
          <w:rFonts w:ascii="Calibri" w:eastAsia="Times New Roman" w:hAnsi="Calibri" w:cs="Arial"/>
        </w:rPr>
        <w:t xml:space="preserve"> again</w:t>
      </w:r>
      <w:r w:rsidR="00B10870" w:rsidRPr="002407F3">
        <w:rPr>
          <w:rFonts w:ascii="Calibri" w:eastAsia="Times New Roman" w:hAnsi="Calibri" w:cs="Arial"/>
        </w:rPr>
        <w:t xml:space="preserve">, with several younger players joining. </w:t>
      </w:r>
      <w:r w:rsidR="002407F3">
        <w:rPr>
          <w:rFonts w:ascii="Calibri" w:eastAsia="Times New Roman" w:hAnsi="Calibri" w:cs="Arial"/>
        </w:rPr>
        <w:t xml:space="preserve"> There continues to be strong support from the village </w:t>
      </w:r>
      <w:r w:rsidR="00B43580">
        <w:rPr>
          <w:rFonts w:ascii="Calibri" w:eastAsia="Times New Roman" w:hAnsi="Calibri" w:cs="Arial"/>
        </w:rPr>
        <w:t xml:space="preserve">at the games and the Friday night socials.  </w:t>
      </w:r>
      <w:r w:rsidR="00C3323B">
        <w:rPr>
          <w:rFonts w:ascii="Calibri" w:eastAsia="Times New Roman" w:hAnsi="Calibri" w:cs="Arial"/>
        </w:rPr>
        <w:t xml:space="preserve">Sunday cricket has been </w:t>
      </w:r>
      <w:proofErr w:type="spellStart"/>
      <w:r w:rsidR="00C3323B">
        <w:rPr>
          <w:rFonts w:ascii="Calibri" w:eastAsia="Times New Roman" w:hAnsi="Calibri" w:cs="Arial"/>
        </w:rPr>
        <w:t>re introduced</w:t>
      </w:r>
      <w:proofErr w:type="spellEnd"/>
      <w:r w:rsidR="00C3323B">
        <w:rPr>
          <w:rFonts w:ascii="Calibri" w:eastAsia="Times New Roman" w:hAnsi="Calibri" w:cs="Arial"/>
        </w:rPr>
        <w:t xml:space="preserve"> with </w:t>
      </w:r>
      <w:r w:rsidR="00EE1F72">
        <w:rPr>
          <w:rFonts w:ascii="Calibri" w:eastAsia="Times New Roman" w:hAnsi="Calibri" w:cs="Arial"/>
        </w:rPr>
        <w:t xml:space="preserve">good attendance from the village.  </w:t>
      </w:r>
    </w:p>
    <w:p w14:paraId="7796585F" w14:textId="77777777" w:rsidR="00C464E7" w:rsidRDefault="00C464E7" w:rsidP="00FF2EBA">
      <w:pPr>
        <w:ind w:left="720"/>
        <w:rPr>
          <w:rFonts w:ascii="Calibri" w:eastAsia="Times New Roman" w:hAnsi="Calibri" w:cs="Arial"/>
        </w:rPr>
      </w:pPr>
    </w:p>
    <w:p w14:paraId="75BE7F29" w14:textId="5B14067C" w:rsidR="002407F3" w:rsidRPr="002407F3" w:rsidRDefault="00EE1F72" w:rsidP="00FF2EBA">
      <w:pPr>
        <w:ind w:left="720"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M</w:t>
      </w:r>
      <w:r w:rsidR="00C464E7">
        <w:rPr>
          <w:rFonts w:ascii="Calibri" w:eastAsia="Times New Roman" w:hAnsi="Calibri" w:cs="Arial"/>
        </w:rPr>
        <w:t>a</w:t>
      </w:r>
      <w:r>
        <w:rPr>
          <w:rFonts w:ascii="Calibri" w:eastAsia="Times New Roman" w:hAnsi="Calibri" w:cs="Arial"/>
        </w:rPr>
        <w:t xml:space="preserve">nager Josh Fielding has </w:t>
      </w:r>
      <w:r w:rsidR="00C464E7">
        <w:rPr>
          <w:rFonts w:ascii="Calibri" w:eastAsia="Times New Roman" w:hAnsi="Calibri" w:cs="Arial"/>
        </w:rPr>
        <w:t xml:space="preserve">enabled excellent performances with high scoring and late come backs from </w:t>
      </w:r>
      <w:r w:rsidR="00A913B3">
        <w:rPr>
          <w:rFonts w:ascii="Calibri" w:eastAsia="Times New Roman" w:hAnsi="Calibri" w:cs="Arial"/>
        </w:rPr>
        <w:t>an excellent team.  Thanks to a</w:t>
      </w:r>
      <w:r w:rsidR="003E2D08">
        <w:rPr>
          <w:rFonts w:ascii="Calibri" w:eastAsia="Times New Roman" w:hAnsi="Calibri" w:cs="Arial"/>
        </w:rPr>
        <w:t>l</w:t>
      </w:r>
      <w:r w:rsidR="00A913B3">
        <w:rPr>
          <w:rFonts w:ascii="Calibri" w:eastAsia="Times New Roman" w:hAnsi="Calibri" w:cs="Arial"/>
        </w:rPr>
        <w:t xml:space="preserve">l </w:t>
      </w:r>
      <w:r w:rsidR="003E2D08">
        <w:rPr>
          <w:rFonts w:ascii="Calibri" w:eastAsia="Times New Roman" w:hAnsi="Calibri" w:cs="Arial"/>
        </w:rPr>
        <w:t>the</w:t>
      </w:r>
      <w:r w:rsidR="00A913B3">
        <w:rPr>
          <w:rFonts w:ascii="Calibri" w:eastAsia="Times New Roman" w:hAnsi="Calibri" w:cs="Arial"/>
        </w:rPr>
        <w:t xml:space="preserve"> committee members</w:t>
      </w:r>
      <w:r w:rsidR="003E2D08">
        <w:rPr>
          <w:rFonts w:ascii="Calibri" w:eastAsia="Times New Roman" w:hAnsi="Calibri" w:cs="Arial"/>
        </w:rPr>
        <w:t xml:space="preserve">, </w:t>
      </w:r>
      <w:r w:rsidR="00C822C8">
        <w:rPr>
          <w:rFonts w:ascii="Calibri" w:eastAsia="Times New Roman" w:hAnsi="Calibri" w:cs="Arial"/>
        </w:rPr>
        <w:t xml:space="preserve">Charlie Hanks  and to the village community </w:t>
      </w:r>
      <w:r w:rsidR="003E2D08">
        <w:rPr>
          <w:rFonts w:ascii="Calibri" w:eastAsia="Times New Roman" w:hAnsi="Calibri" w:cs="Arial"/>
        </w:rPr>
        <w:t xml:space="preserve">as, without their support, donations and attendance the club would not be what it is. </w:t>
      </w:r>
    </w:p>
    <w:p w14:paraId="1F6A7DBF" w14:textId="77777777" w:rsidR="002407F3" w:rsidRDefault="002407F3" w:rsidP="00FF2EBA">
      <w:pPr>
        <w:ind w:left="720"/>
        <w:rPr>
          <w:rFonts w:ascii="Calibri" w:eastAsia="Times New Roman" w:hAnsi="Calibri" w:cs="Arial"/>
          <w:highlight w:val="yellow"/>
        </w:rPr>
      </w:pPr>
    </w:p>
    <w:p w14:paraId="03583640" w14:textId="77777777" w:rsidR="00E66E00" w:rsidRDefault="00E66E00" w:rsidP="00FF2EBA">
      <w:pPr>
        <w:ind w:left="720"/>
        <w:rPr>
          <w:rFonts w:ascii="Calibri" w:eastAsia="Times New Roman" w:hAnsi="Calibri" w:cs="Arial"/>
        </w:rPr>
      </w:pPr>
    </w:p>
    <w:p w14:paraId="1CE7C2E6" w14:textId="7CA59DF8" w:rsidR="004B7CA6" w:rsidRPr="0061717C" w:rsidRDefault="004B7CA6" w:rsidP="00503C41">
      <w:pPr>
        <w:numPr>
          <w:ilvl w:val="0"/>
          <w:numId w:val="24"/>
        </w:numPr>
        <w:ind w:left="714" w:hanging="357"/>
        <w:contextualSpacing/>
        <w:rPr>
          <w:rFonts w:ascii="Calibri" w:eastAsia="Times New Roman" w:hAnsi="Calibri" w:cs="Arial"/>
          <w:b/>
          <w:bCs/>
        </w:rPr>
      </w:pPr>
      <w:r w:rsidRPr="0061717C">
        <w:rPr>
          <w:rFonts w:ascii="Calibri" w:eastAsia="Times New Roman" w:hAnsi="Calibri" w:cs="Arial"/>
          <w:b/>
          <w:bCs/>
        </w:rPr>
        <w:tab/>
        <w:t xml:space="preserve">Annual report from the Chairman of the Parish Council – Cllr </w:t>
      </w:r>
      <w:r w:rsidR="00A31E95">
        <w:rPr>
          <w:rFonts w:ascii="Calibri" w:eastAsia="Times New Roman" w:hAnsi="Calibri" w:cs="Arial"/>
          <w:b/>
          <w:bCs/>
        </w:rPr>
        <w:t>Charles Hanks</w:t>
      </w:r>
    </w:p>
    <w:p w14:paraId="78BE0257" w14:textId="5D43002A" w:rsidR="00DF68C8" w:rsidRDefault="0045272A" w:rsidP="004B7CA6">
      <w:pPr>
        <w:ind w:left="714"/>
        <w:contextualSpacing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 xml:space="preserve">The </w:t>
      </w:r>
      <w:r w:rsidRPr="00DF68C8">
        <w:rPr>
          <w:rFonts w:ascii="Calibri" w:eastAsia="Times New Roman" w:hAnsi="Calibri" w:cs="Arial"/>
        </w:rPr>
        <w:t>Chairman thanked everyone for their reports</w:t>
      </w:r>
      <w:r w:rsidR="005F43E6" w:rsidRPr="00DF68C8">
        <w:rPr>
          <w:rFonts w:ascii="Calibri" w:eastAsia="Times New Roman" w:hAnsi="Calibri" w:cs="Arial"/>
        </w:rPr>
        <w:t xml:space="preserve"> </w:t>
      </w:r>
      <w:r w:rsidR="00B3640F" w:rsidRPr="00DF68C8">
        <w:rPr>
          <w:rFonts w:ascii="Calibri" w:eastAsia="Times New Roman" w:hAnsi="Calibri" w:cs="Arial"/>
        </w:rPr>
        <w:t>and</w:t>
      </w:r>
      <w:r w:rsidR="00B3640F">
        <w:rPr>
          <w:rFonts w:ascii="Calibri" w:eastAsia="Times New Roman" w:hAnsi="Calibri" w:cs="Arial"/>
        </w:rPr>
        <w:t xml:space="preserve"> noted th</w:t>
      </w:r>
      <w:r w:rsidR="004F261A">
        <w:rPr>
          <w:rFonts w:ascii="Calibri" w:eastAsia="Times New Roman" w:hAnsi="Calibri" w:cs="Arial"/>
        </w:rPr>
        <w:t xml:space="preserve">at the village was still a very vibrant community.  He encouraged residents and </w:t>
      </w:r>
      <w:r w:rsidR="0069633A">
        <w:rPr>
          <w:rFonts w:ascii="Calibri" w:eastAsia="Times New Roman" w:hAnsi="Calibri" w:cs="Arial"/>
        </w:rPr>
        <w:t xml:space="preserve">village </w:t>
      </w:r>
      <w:r w:rsidR="004F261A">
        <w:rPr>
          <w:rFonts w:ascii="Calibri" w:eastAsia="Times New Roman" w:hAnsi="Calibri" w:cs="Arial"/>
        </w:rPr>
        <w:t xml:space="preserve">organisations to </w:t>
      </w:r>
      <w:r w:rsidR="003B1D92">
        <w:rPr>
          <w:rFonts w:ascii="Calibri" w:eastAsia="Times New Roman" w:hAnsi="Calibri" w:cs="Arial"/>
        </w:rPr>
        <w:t xml:space="preserve">contact the </w:t>
      </w:r>
      <w:r w:rsidR="0069633A">
        <w:rPr>
          <w:rFonts w:ascii="Calibri" w:eastAsia="Times New Roman" w:hAnsi="Calibri" w:cs="Arial"/>
        </w:rPr>
        <w:t xml:space="preserve">parish council </w:t>
      </w:r>
      <w:r w:rsidR="009F7791">
        <w:rPr>
          <w:rFonts w:ascii="Calibri" w:eastAsia="Times New Roman" w:hAnsi="Calibri" w:cs="Arial"/>
        </w:rPr>
        <w:t xml:space="preserve">to see if they could </w:t>
      </w:r>
      <w:r w:rsidR="003B1D92">
        <w:rPr>
          <w:rFonts w:ascii="Calibri" w:eastAsia="Times New Roman" w:hAnsi="Calibri" w:cs="Arial"/>
        </w:rPr>
        <w:t xml:space="preserve">help </w:t>
      </w:r>
      <w:r w:rsidR="00F827FF">
        <w:rPr>
          <w:rFonts w:ascii="Calibri" w:eastAsia="Times New Roman" w:hAnsi="Calibri" w:cs="Arial"/>
        </w:rPr>
        <w:t xml:space="preserve">with </w:t>
      </w:r>
      <w:r w:rsidR="008F629E">
        <w:rPr>
          <w:rFonts w:ascii="Calibri" w:eastAsia="Times New Roman" w:hAnsi="Calibri" w:cs="Arial"/>
        </w:rPr>
        <w:t xml:space="preserve">funding for </w:t>
      </w:r>
      <w:r w:rsidR="003B1D92">
        <w:rPr>
          <w:rFonts w:ascii="Calibri" w:eastAsia="Times New Roman" w:hAnsi="Calibri" w:cs="Arial"/>
        </w:rPr>
        <w:t xml:space="preserve">any </w:t>
      </w:r>
      <w:r w:rsidR="00692E0A">
        <w:rPr>
          <w:rFonts w:ascii="Calibri" w:eastAsia="Times New Roman" w:hAnsi="Calibri" w:cs="Arial"/>
        </w:rPr>
        <w:t xml:space="preserve">village </w:t>
      </w:r>
      <w:r w:rsidR="00DF68C8">
        <w:rPr>
          <w:rFonts w:ascii="Calibri" w:eastAsia="Times New Roman" w:hAnsi="Calibri" w:cs="Arial"/>
        </w:rPr>
        <w:t xml:space="preserve">improvement </w:t>
      </w:r>
      <w:r w:rsidR="003B1D92">
        <w:rPr>
          <w:rFonts w:ascii="Calibri" w:eastAsia="Times New Roman" w:hAnsi="Calibri" w:cs="Arial"/>
        </w:rPr>
        <w:t>project</w:t>
      </w:r>
      <w:r w:rsidR="00DF68C8">
        <w:rPr>
          <w:rFonts w:ascii="Calibri" w:eastAsia="Times New Roman" w:hAnsi="Calibri" w:cs="Arial"/>
        </w:rPr>
        <w:t xml:space="preserve">s. </w:t>
      </w:r>
    </w:p>
    <w:p w14:paraId="63CEABE0" w14:textId="77777777" w:rsidR="00DF68C8" w:rsidRDefault="00DF68C8" w:rsidP="004B7CA6">
      <w:pPr>
        <w:ind w:left="714"/>
        <w:contextualSpacing/>
        <w:rPr>
          <w:rFonts w:ascii="Calibri" w:eastAsia="Times New Roman" w:hAnsi="Calibri" w:cs="Arial"/>
        </w:rPr>
      </w:pPr>
    </w:p>
    <w:p w14:paraId="59CE2298" w14:textId="77777777" w:rsidR="00D11577" w:rsidRDefault="003D4FEC" w:rsidP="004B7CA6">
      <w:pPr>
        <w:ind w:left="714"/>
        <w:contextualSpacing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 xml:space="preserve">As well as the usual </w:t>
      </w:r>
      <w:r w:rsidR="00E77770">
        <w:rPr>
          <w:rFonts w:ascii="Calibri" w:eastAsia="Times New Roman" w:hAnsi="Calibri" w:cs="Arial"/>
        </w:rPr>
        <w:t>items which the PC</w:t>
      </w:r>
      <w:r w:rsidR="00D11577">
        <w:rPr>
          <w:rFonts w:ascii="Calibri" w:eastAsia="Times New Roman" w:hAnsi="Calibri" w:cs="Arial"/>
        </w:rPr>
        <w:t xml:space="preserve"> covers, other main points include:</w:t>
      </w:r>
    </w:p>
    <w:p w14:paraId="52B94A86" w14:textId="77777777" w:rsidR="00D11577" w:rsidRDefault="00D11577" w:rsidP="004B7CA6">
      <w:pPr>
        <w:ind w:left="714"/>
        <w:contextualSpacing/>
        <w:rPr>
          <w:rFonts w:ascii="Calibri" w:eastAsia="Times New Roman" w:hAnsi="Calibri" w:cs="Arial"/>
        </w:rPr>
      </w:pPr>
    </w:p>
    <w:p w14:paraId="4ED02CC1" w14:textId="3CFD5217" w:rsidR="00D11577" w:rsidRDefault="00D11577" w:rsidP="00D11577">
      <w:pPr>
        <w:pStyle w:val="ListParagraph"/>
        <w:numPr>
          <w:ilvl w:val="0"/>
          <w:numId w:val="34"/>
        </w:numPr>
        <w:ind w:hanging="725"/>
        <w:rPr>
          <w:rFonts w:ascii="Calibri" w:eastAsia="Times New Roman" w:hAnsi="Calibri" w:cs="Arial"/>
        </w:rPr>
      </w:pPr>
      <w:r w:rsidRPr="00D11577">
        <w:rPr>
          <w:rFonts w:ascii="Calibri" w:eastAsia="Times New Roman" w:hAnsi="Calibri" w:cs="Arial"/>
        </w:rPr>
        <w:t xml:space="preserve">Keeping the amount </w:t>
      </w:r>
      <w:r w:rsidR="00CE2394">
        <w:rPr>
          <w:rFonts w:ascii="Calibri" w:eastAsia="Times New Roman" w:hAnsi="Calibri" w:cs="Arial"/>
        </w:rPr>
        <w:t xml:space="preserve">of </w:t>
      </w:r>
      <w:r w:rsidRPr="00D11577">
        <w:rPr>
          <w:rFonts w:ascii="Calibri" w:eastAsia="Times New Roman" w:hAnsi="Calibri" w:cs="Arial"/>
        </w:rPr>
        <w:t xml:space="preserve">the precept </w:t>
      </w:r>
      <w:r w:rsidR="00CE2394">
        <w:rPr>
          <w:rFonts w:ascii="Calibri" w:eastAsia="Times New Roman" w:hAnsi="Calibri" w:cs="Arial"/>
        </w:rPr>
        <w:t xml:space="preserve">that the PC received at </w:t>
      </w:r>
      <w:r w:rsidRPr="00D11577">
        <w:rPr>
          <w:rFonts w:ascii="Calibri" w:eastAsia="Times New Roman" w:hAnsi="Calibri" w:cs="Arial"/>
        </w:rPr>
        <w:t xml:space="preserve">the same </w:t>
      </w:r>
      <w:r w:rsidR="00CE2394">
        <w:rPr>
          <w:rFonts w:ascii="Calibri" w:eastAsia="Times New Roman" w:hAnsi="Calibri" w:cs="Arial"/>
        </w:rPr>
        <w:t xml:space="preserve">level </w:t>
      </w:r>
      <w:r w:rsidRPr="00D11577">
        <w:rPr>
          <w:rFonts w:ascii="Calibri" w:eastAsia="Times New Roman" w:hAnsi="Calibri" w:cs="Arial"/>
        </w:rPr>
        <w:t>as last year</w:t>
      </w:r>
    </w:p>
    <w:p w14:paraId="425CA3D2" w14:textId="301C42AA" w:rsidR="00D11577" w:rsidRDefault="00A71511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lastRenderedPageBreak/>
        <w:t>Continuing to pay back the village hall loan</w:t>
      </w:r>
    </w:p>
    <w:p w14:paraId="0948D863" w14:textId="01D317D0" w:rsidR="00A71511" w:rsidRDefault="00A71511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Maintaining the children’s playground</w:t>
      </w:r>
      <w:r w:rsidR="00BD38A9">
        <w:rPr>
          <w:rFonts w:ascii="Calibri" w:eastAsia="Times New Roman" w:hAnsi="Calibri" w:cs="Arial"/>
        </w:rPr>
        <w:t xml:space="preserve"> to recognised RoSPA standards</w:t>
      </w:r>
    </w:p>
    <w:p w14:paraId="6A251345" w14:textId="38083FF9" w:rsidR="00A71511" w:rsidRDefault="00EC4C7E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Donating £1000 to the Dovecote Society to help with the building project</w:t>
      </w:r>
    </w:p>
    <w:p w14:paraId="024B0827" w14:textId="74E892FC" w:rsidR="00EC4C7E" w:rsidRDefault="00EC4C7E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Recruiting a new councillor</w:t>
      </w:r>
      <w:r w:rsidR="000B2A3C">
        <w:rPr>
          <w:rFonts w:ascii="Calibri" w:eastAsia="Times New Roman" w:hAnsi="Calibri" w:cs="Arial"/>
        </w:rPr>
        <w:t xml:space="preserve">, Wendy James, to bring the council up to full capacity. </w:t>
      </w:r>
      <w:r>
        <w:rPr>
          <w:rFonts w:ascii="Calibri" w:eastAsia="Times New Roman" w:hAnsi="Calibri" w:cs="Arial"/>
        </w:rPr>
        <w:t xml:space="preserve"> </w:t>
      </w:r>
      <w:r w:rsidR="000B2A3C">
        <w:rPr>
          <w:rFonts w:ascii="Calibri" w:eastAsia="Times New Roman" w:hAnsi="Calibri" w:cs="Arial"/>
        </w:rPr>
        <w:t xml:space="preserve">A minimum of three </w:t>
      </w:r>
      <w:proofErr w:type="spellStart"/>
      <w:r w:rsidR="000B2A3C">
        <w:rPr>
          <w:rFonts w:ascii="Calibri" w:eastAsia="Times New Roman" w:hAnsi="Calibri" w:cs="Arial"/>
        </w:rPr>
        <w:t>councillors</w:t>
      </w:r>
      <w:proofErr w:type="spellEnd"/>
      <w:r w:rsidR="000B2A3C">
        <w:rPr>
          <w:rFonts w:ascii="Calibri" w:eastAsia="Times New Roman" w:hAnsi="Calibri" w:cs="Arial"/>
        </w:rPr>
        <w:t xml:space="preserve"> </w:t>
      </w:r>
      <w:r w:rsidR="004849CD">
        <w:rPr>
          <w:rFonts w:ascii="Calibri" w:eastAsia="Times New Roman" w:hAnsi="Calibri" w:cs="Arial"/>
        </w:rPr>
        <w:t>is</w:t>
      </w:r>
      <w:r w:rsidR="000B2A3C">
        <w:rPr>
          <w:rFonts w:ascii="Calibri" w:eastAsia="Times New Roman" w:hAnsi="Calibri" w:cs="Arial"/>
        </w:rPr>
        <w:t xml:space="preserve"> needed for a meeting to take place. </w:t>
      </w:r>
    </w:p>
    <w:p w14:paraId="4B693DD4" w14:textId="273F2C33" w:rsidR="00A71511" w:rsidRDefault="000B2A3C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Investigating a 20 mph limit for the village.  This would have proved expensive so the PC installed ‘20’s plenty’ signs which may have had some effect.</w:t>
      </w:r>
      <w:r w:rsidR="00DA608C">
        <w:rPr>
          <w:rFonts w:ascii="Calibri" w:eastAsia="Times New Roman" w:hAnsi="Calibri" w:cs="Arial"/>
        </w:rPr>
        <w:t xml:space="preserve"> The PC will investigate further in 2026 – 27.</w:t>
      </w:r>
    </w:p>
    <w:p w14:paraId="42E92A3F" w14:textId="5CE1D382" w:rsidR="00DA608C" w:rsidRDefault="00DA608C" w:rsidP="00D11577">
      <w:pPr>
        <w:pStyle w:val="ListParagraph"/>
        <w:numPr>
          <w:ilvl w:val="0"/>
          <w:numId w:val="34"/>
        </w:numPr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Upgraded the website and email to meet .gov.uk standards.</w:t>
      </w:r>
    </w:p>
    <w:p w14:paraId="05C827B8" w14:textId="77777777" w:rsidR="00DA608C" w:rsidRPr="00BB55A3" w:rsidRDefault="00DA608C" w:rsidP="00BB55A3">
      <w:pPr>
        <w:rPr>
          <w:rFonts w:ascii="Calibri" w:eastAsia="Times New Roman" w:hAnsi="Calibri" w:cs="Arial"/>
        </w:rPr>
      </w:pPr>
    </w:p>
    <w:p w14:paraId="5D6E8758" w14:textId="42BF35D2" w:rsidR="0066633E" w:rsidRDefault="00BB55A3" w:rsidP="004B7CA6">
      <w:pPr>
        <w:ind w:left="714"/>
        <w:contextualSpacing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Topics for the PC to address next ye</w:t>
      </w:r>
      <w:r w:rsidR="00BD38A9">
        <w:rPr>
          <w:rFonts w:ascii="Calibri" w:eastAsia="Times New Roman" w:hAnsi="Calibri" w:cs="Arial"/>
        </w:rPr>
        <w:t>a</w:t>
      </w:r>
      <w:r>
        <w:rPr>
          <w:rFonts w:ascii="Calibri" w:eastAsia="Times New Roman" w:hAnsi="Calibri" w:cs="Arial"/>
        </w:rPr>
        <w:t xml:space="preserve">r include </w:t>
      </w:r>
      <w:r w:rsidR="00923A91">
        <w:rPr>
          <w:rFonts w:ascii="Calibri" w:eastAsia="Times New Roman" w:hAnsi="Calibri" w:cs="Arial"/>
        </w:rPr>
        <w:t>new grit bins, ways to reduce crime, support for new village projects, maintenance of village assets</w:t>
      </w:r>
      <w:r w:rsidR="00BD38A9">
        <w:rPr>
          <w:rFonts w:ascii="Calibri" w:eastAsia="Times New Roman" w:hAnsi="Calibri" w:cs="Arial"/>
        </w:rPr>
        <w:t>, speeding</w:t>
      </w:r>
      <w:r w:rsidR="00342C3E">
        <w:rPr>
          <w:rFonts w:ascii="Calibri" w:eastAsia="Times New Roman" w:hAnsi="Calibri" w:cs="Arial"/>
        </w:rPr>
        <w:t xml:space="preserve">.  The current clerk has retired after nearly 10 years and the PC is actively looking for a replacement.  </w:t>
      </w:r>
    </w:p>
    <w:p w14:paraId="009921A5" w14:textId="77777777" w:rsidR="003D4FEC" w:rsidRDefault="003D4FEC" w:rsidP="004B7CA6">
      <w:pPr>
        <w:ind w:left="714"/>
        <w:contextualSpacing/>
        <w:rPr>
          <w:rFonts w:ascii="Calibri" w:eastAsia="Times New Roman" w:hAnsi="Calibri" w:cs="Arial"/>
        </w:rPr>
      </w:pPr>
    </w:p>
    <w:p w14:paraId="71510C78" w14:textId="3ED3A408" w:rsidR="009B1C88" w:rsidRDefault="00195760" w:rsidP="003A440B">
      <w:pPr>
        <w:spacing w:after="240"/>
        <w:ind w:left="714"/>
        <w:contextualSpacing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 xml:space="preserve">The Chairman then thanked </w:t>
      </w:r>
      <w:r w:rsidR="00843DED">
        <w:rPr>
          <w:rFonts w:ascii="Calibri" w:eastAsia="Times New Roman" w:hAnsi="Calibri" w:cs="Arial"/>
        </w:rPr>
        <w:t>C</w:t>
      </w:r>
      <w:r>
        <w:rPr>
          <w:rFonts w:ascii="Calibri" w:eastAsia="Times New Roman" w:hAnsi="Calibri" w:cs="Arial"/>
        </w:rPr>
        <w:t>ouncil</w:t>
      </w:r>
      <w:r w:rsidR="00C74482">
        <w:rPr>
          <w:rFonts w:ascii="Calibri" w:eastAsia="Times New Roman" w:hAnsi="Calibri" w:cs="Arial"/>
        </w:rPr>
        <w:t>l</w:t>
      </w:r>
      <w:r>
        <w:rPr>
          <w:rFonts w:ascii="Calibri" w:eastAsia="Times New Roman" w:hAnsi="Calibri" w:cs="Arial"/>
        </w:rPr>
        <w:t xml:space="preserve">ors </w:t>
      </w:r>
      <w:r w:rsidR="00E3294F">
        <w:rPr>
          <w:rFonts w:ascii="Calibri" w:eastAsia="Times New Roman" w:hAnsi="Calibri" w:cs="Arial"/>
        </w:rPr>
        <w:t xml:space="preserve">Pickup, Russell, Gibberson and James </w:t>
      </w:r>
      <w:r w:rsidR="008F2E3A">
        <w:rPr>
          <w:rFonts w:ascii="Calibri" w:eastAsia="Times New Roman" w:hAnsi="Calibri" w:cs="Arial"/>
        </w:rPr>
        <w:t xml:space="preserve">and village </w:t>
      </w:r>
      <w:r w:rsidR="00EC1379">
        <w:rPr>
          <w:rFonts w:ascii="Calibri" w:eastAsia="Times New Roman" w:hAnsi="Calibri" w:cs="Arial"/>
        </w:rPr>
        <w:t xml:space="preserve">representatives </w:t>
      </w:r>
      <w:r>
        <w:rPr>
          <w:rFonts w:ascii="Calibri" w:eastAsia="Times New Roman" w:hAnsi="Calibri" w:cs="Arial"/>
        </w:rPr>
        <w:t xml:space="preserve">for their contributions </w:t>
      </w:r>
      <w:r w:rsidR="00A97718">
        <w:rPr>
          <w:rFonts w:ascii="Calibri" w:eastAsia="Times New Roman" w:hAnsi="Calibri" w:cs="Arial"/>
        </w:rPr>
        <w:t xml:space="preserve">and commitment to </w:t>
      </w:r>
      <w:r w:rsidR="002039DD">
        <w:rPr>
          <w:rFonts w:ascii="Calibri" w:eastAsia="Times New Roman" w:hAnsi="Calibri" w:cs="Arial"/>
        </w:rPr>
        <w:t>serving</w:t>
      </w:r>
      <w:r w:rsidR="00A97718">
        <w:rPr>
          <w:rFonts w:ascii="Calibri" w:eastAsia="Times New Roman" w:hAnsi="Calibri" w:cs="Arial"/>
        </w:rPr>
        <w:t xml:space="preserve"> the community</w:t>
      </w:r>
      <w:r w:rsidR="002039DD">
        <w:rPr>
          <w:rFonts w:ascii="Calibri" w:eastAsia="Times New Roman" w:hAnsi="Calibri" w:cs="Arial"/>
        </w:rPr>
        <w:t xml:space="preserve">. </w:t>
      </w:r>
      <w:r w:rsidR="000A291A">
        <w:rPr>
          <w:rFonts w:ascii="Calibri" w:eastAsia="Times New Roman" w:hAnsi="Calibri" w:cs="Arial"/>
        </w:rPr>
        <w:t xml:space="preserve"> Without volunteers, </w:t>
      </w:r>
      <w:r w:rsidR="001C2271">
        <w:rPr>
          <w:rFonts w:ascii="Calibri" w:eastAsia="Times New Roman" w:hAnsi="Calibri" w:cs="Arial"/>
        </w:rPr>
        <w:t xml:space="preserve">many </w:t>
      </w:r>
      <w:r w:rsidR="000A291A">
        <w:rPr>
          <w:rFonts w:ascii="Calibri" w:eastAsia="Times New Roman" w:hAnsi="Calibri" w:cs="Arial"/>
        </w:rPr>
        <w:t xml:space="preserve">village </w:t>
      </w:r>
      <w:r w:rsidR="001C2271">
        <w:rPr>
          <w:rFonts w:ascii="Calibri" w:eastAsia="Times New Roman" w:hAnsi="Calibri" w:cs="Arial"/>
        </w:rPr>
        <w:t xml:space="preserve">events would struggle and </w:t>
      </w:r>
      <w:r w:rsidR="00E3294F">
        <w:rPr>
          <w:rFonts w:ascii="Calibri" w:eastAsia="Times New Roman" w:hAnsi="Calibri" w:cs="Arial"/>
        </w:rPr>
        <w:t xml:space="preserve">the village would not be the </w:t>
      </w:r>
      <w:r w:rsidR="00892EAB">
        <w:rPr>
          <w:rFonts w:ascii="Calibri" w:eastAsia="Times New Roman" w:hAnsi="Calibri" w:cs="Arial"/>
        </w:rPr>
        <w:t xml:space="preserve">enj9yable place to live that it is. </w:t>
      </w:r>
    </w:p>
    <w:p w14:paraId="7A163E21" w14:textId="77777777" w:rsidR="00EB501B" w:rsidRDefault="00EB501B" w:rsidP="003A440B">
      <w:pPr>
        <w:spacing w:after="240"/>
        <w:ind w:left="714"/>
        <w:contextualSpacing/>
        <w:rPr>
          <w:rFonts w:ascii="Calibri" w:eastAsia="Times New Roman" w:hAnsi="Calibri" w:cs="Arial"/>
        </w:rPr>
      </w:pPr>
    </w:p>
    <w:p w14:paraId="3AF2C482" w14:textId="35A2BE1A" w:rsidR="007E1D36" w:rsidRPr="0061717C" w:rsidRDefault="007E1D36" w:rsidP="007E1D36">
      <w:pPr>
        <w:numPr>
          <w:ilvl w:val="0"/>
          <w:numId w:val="24"/>
        </w:numPr>
        <w:contextualSpacing/>
        <w:rPr>
          <w:rFonts w:ascii="Calibri" w:eastAsia="Times New Roman" w:hAnsi="Calibri" w:cs="Arial"/>
          <w:b/>
          <w:bCs/>
        </w:rPr>
      </w:pPr>
      <w:r>
        <w:rPr>
          <w:rFonts w:ascii="Calibri" w:eastAsia="Times New Roman" w:hAnsi="Calibri" w:cs="Arial"/>
          <w:b/>
          <w:bCs/>
        </w:rPr>
        <w:t>Questions from the floor to be answered by Councillors</w:t>
      </w:r>
    </w:p>
    <w:p w14:paraId="206EE7D5" w14:textId="028BB49B" w:rsidR="00EB501B" w:rsidRDefault="003D3F8A" w:rsidP="003A440B">
      <w:pPr>
        <w:spacing w:after="240"/>
        <w:ind w:left="714"/>
        <w:contextualSpacing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None.</w:t>
      </w:r>
    </w:p>
    <w:p w14:paraId="3BE91E78" w14:textId="77777777" w:rsidR="003D3F8A" w:rsidRDefault="003D3F8A" w:rsidP="003A440B">
      <w:pPr>
        <w:spacing w:after="240"/>
        <w:ind w:left="714"/>
        <w:contextualSpacing/>
        <w:rPr>
          <w:rFonts w:ascii="Calibri" w:eastAsia="Times New Roman" w:hAnsi="Calibri" w:cs="Arial"/>
        </w:rPr>
      </w:pPr>
    </w:p>
    <w:p w14:paraId="022CBC7D" w14:textId="76799AFC" w:rsidR="004B7CA6" w:rsidRDefault="004B7CA6" w:rsidP="003A440B">
      <w:pPr>
        <w:spacing w:after="240"/>
        <w:ind w:left="714"/>
        <w:contextualSpacing/>
        <w:rPr>
          <w:rFonts w:ascii="Calibri" w:eastAsia="Times New Roman" w:hAnsi="Calibri" w:cs="Arial"/>
        </w:rPr>
      </w:pPr>
    </w:p>
    <w:p w14:paraId="2E12B16F" w14:textId="249D66AE" w:rsidR="00EB501B" w:rsidRDefault="006B7071" w:rsidP="00EB501B">
      <w:pPr>
        <w:ind w:left="360"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 xml:space="preserve">Signed ………………………………………………………  </w:t>
      </w:r>
      <w:r w:rsidR="00EB501B">
        <w:rPr>
          <w:rFonts w:ascii="Calibri" w:eastAsia="Times New Roman" w:hAnsi="Calibri" w:cs="Arial"/>
        </w:rPr>
        <w:tab/>
      </w:r>
      <w:r w:rsidR="00EB501B">
        <w:rPr>
          <w:rFonts w:ascii="Calibri" w:eastAsia="Times New Roman" w:hAnsi="Calibri" w:cs="Arial"/>
        </w:rPr>
        <w:tab/>
      </w:r>
      <w:r w:rsidR="00EB501B">
        <w:rPr>
          <w:rFonts w:ascii="Calibri" w:eastAsia="Times New Roman" w:hAnsi="Calibri" w:cs="Arial"/>
        </w:rPr>
        <w:tab/>
        <w:t>Date</w:t>
      </w:r>
      <w:r w:rsidR="00EB501B" w:rsidRPr="00A23519">
        <w:rPr>
          <w:rFonts w:ascii="Calibri" w:eastAsia="Times New Roman" w:hAnsi="Calibri" w:cs="Arial"/>
        </w:rPr>
        <w:t xml:space="preserve">: </w:t>
      </w:r>
      <w:r w:rsidR="00A57AF3">
        <w:rPr>
          <w:rFonts w:ascii="Calibri" w:eastAsia="Times New Roman" w:hAnsi="Calibri" w:cs="Arial"/>
        </w:rPr>
        <w:t>21</w:t>
      </w:r>
      <w:r w:rsidR="00A57AF3" w:rsidRPr="00A57AF3">
        <w:rPr>
          <w:rFonts w:ascii="Calibri" w:eastAsia="Times New Roman" w:hAnsi="Calibri" w:cs="Arial"/>
          <w:vertAlign w:val="superscript"/>
        </w:rPr>
        <w:t>st</w:t>
      </w:r>
      <w:r w:rsidR="00A57AF3">
        <w:rPr>
          <w:rFonts w:ascii="Calibri" w:eastAsia="Times New Roman" w:hAnsi="Calibri" w:cs="Arial"/>
        </w:rPr>
        <w:t xml:space="preserve"> </w:t>
      </w:r>
      <w:r w:rsidR="003E2302">
        <w:rPr>
          <w:rFonts w:ascii="Calibri" w:eastAsia="Times New Roman" w:hAnsi="Calibri" w:cs="Arial"/>
        </w:rPr>
        <w:t>September 2026</w:t>
      </w:r>
    </w:p>
    <w:p w14:paraId="20386CA0" w14:textId="2F34F464" w:rsidR="006B7071" w:rsidRDefault="006B7071" w:rsidP="00503C41">
      <w:pPr>
        <w:ind w:left="360"/>
        <w:rPr>
          <w:rFonts w:ascii="Calibri" w:eastAsia="Times New Roman" w:hAnsi="Calibri" w:cs="Arial"/>
        </w:rPr>
      </w:pPr>
      <w:r>
        <w:rPr>
          <w:rFonts w:ascii="Calibri" w:eastAsia="Times New Roman" w:hAnsi="Calibri" w:cs="Arial"/>
        </w:rPr>
        <w:t>Chairman</w:t>
      </w:r>
    </w:p>
    <w:p w14:paraId="074C7550" w14:textId="77777777" w:rsidR="006B7071" w:rsidRDefault="006B7071" w:rsidP="00503C41">
      <w:pPr>
        <w:ind w:left="360"/>
        <w:rPr>
          <w:rFonts w:ascii="Calibri" w:eastAsia="Times New Roman" w:hAnsi="Calibri" w:cs="Arial"/>
        </w:rPr>
      </w:pPr>
    </w:p>
    <w:sectPr w:rsidR="006B7071" w:rsidSect="003A44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127" w:bottom="127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37D32" w14:textId="77777777" w:rsidR="00994757" w:rsidRDefault="00994757" w:rsidP="000A46C7">
      <w:r>
        <w:separator/>
      </w:r>
    </w:p>
  </w:endnote>
  <w:endnote w:type="continuationSeparator" w:id="0">
    <w:p w14:paraId="420D979F" w14:textId="77777777" w:rsidR="00994757" w:rsidRDefault="00994757" w:rsidP="000A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69217" w14:textId="3FBC3E44" w:rsidR="003A440B" w:rsidRDefault="003A440B">
    <w:pPr>
      <w:pStyle w:val="Footer"/>
    </w:pPr>
    <w:r>
      <w:tab/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fldSimple w:instr=" NUMPAGES   \* MERGEFORMAT ">
      <w:r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5F68C" w14:textId="77777777" w:rsidR="006B7071" w:rsidRDefault="006B7071" w:rsidP="006B7071">
    <w:pPr>
      <w:pStyle w:val="Footer"/>
    </w:pPr>
    <w:r>
      <w:tab/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of </w:t>
    </w:r>
    <w:fldSimple w:instr=" NUMPAGES   \* MERGEFORMAT ">
      <w:r>
        <w:t>3</w:t>
      </w:r>
    </w:fldSimple>
  </w:p>
  <w:p w14:paraId="3854FB56" w14:textId="77777777" w:rsidR="006B7071" w:rsidRPr="006B7071" w:rsidRDefault="006B7071" w:rsidP="006B70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04A03" w14:textId="77777777" w:rsidR="006B7071" w:rsidRDefault="006B7071" w:rsidP="006B7071">
    <w:pPr>
      <w:pStyle w:val="Footer"/>
    </w:pPr>
    <w:r>
      <w:tab/>
    </w:r>
    <w:r>
      <w:ptab w:relativeTo="margin" w:alignment="right" w:leader="none"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of </w:t>
    </w:r>
    <w:fldSimple w:instr=" NUMPAGES   \* MERGEFORMAT ">
      <w:r>
        <w:t>3</w:t>
      </w:r>
    </w:fldSimple>
  </w:p>
  <w:p w14:paraId="7E91A090" w14:textId="77777777" w:rsidR="006B7071" w:rsidRPr="006B7071" w:rsidRDefault="006B7071" w:rsidP="006B7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A1632" w14:textId="77777777" w:rsidR="00994757" w:rsidRDefault="00994757" w:rsidP="000A46C7">
      <w:r>
        <w:separator/>
      </w:r>
    </w:p>
  </w:footnote>
  <w:footnote w:type="continuationSeparator" w:id="0">
    <w:p w14:paraId="3E87AD2F" w14:textId="77777777" w:rsidR="00994757" w:rsidRDefault="00994757" w:rsidP="000A4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7030A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457"/>
      <w:gridCol w:w="8756"/>
    </w:tblGrid>
    <w:tr w:rsidR="00F16CF9" w:rsidRPr="008C17BB" w14:paraId="757F7698" w14:textId="77777777" w:rsidTr="008C17BB">
      <w:tc>
        <w:tcPr>
          <w:tcW w:w="248" w:type="pct"/>
          <w:shd w:val="clear" w:color="auto" w:fill="7030A0"/>
          <w:vAlign w:val="bottom"/>
        </w:tcPr>
        <w:p w14:paraId="06178591" w14:textId="77777777" w:rsidR="00F16CF9" w:rsidRPr="008C17BB" w:rsidRDefault="00F16CF9" w:rsidP="00113F91">
          <w:pPr>
            <w:pStyle w:val="Header"/>
            <w:jc w:val="center"/>
            <w:rPr>
              <w:rFonts w:ascii="Calibri" w:hAnsi="Calibri"/>
              <w:b/>
              <w:color w:val="7030A0"/>
            </w:rPr>
          </w:pPr>
        </w:p>
      </w:tc>
      <w:tc>
        <w:tcPr>
          <w:tcW w:w="4752" w:type="pct"/>
          <w:vAlign w:val="bottom"/>
        </w:tcPr>
        <w:p w14:paraId="4F6BCC0A" w14:textId="77777777" w:rsidR="00F16CF9" w:rsidRPr="008C17BB" w:rsidRDefault="008C17BB" w:rsidP="00113F91">
          <w:pPr>
            <w:pStyle w:val="Header"/>
            <w:rPr>
              <w:rFonts w:ascii="Calibri" w:hAnsi="Calibri"/>
              <w:bCs/>
              <w:color w:val="7030A0"/>
            </w:rPr>
          </w:pPr>
          <w:r>
            <w:rPr>
              <w:rFonts w:ascii="Calibri" w:hAnsi="Calibri"/>
              <w:b/>
              <w:bCs/>
              <w:color w:val="7030A0"/>
            </w:rPr>
            <w:t>Naunton</w:t>
          </w:r>
          <w:r w:rsidR="00F16CF9" w:rsidRPr="008C17BB">
            <w:rPr>
              <w:rFonts w:ascii="Calibri" w:hAnsi="Calibri"/>
              <w:b/>
              <w:bCs/>
              <w:color w:val="7030A0"/>
            </w:rPr>
            <w:t xml:space="preserve"> Parish Council</w:t>
          </w:r>
        </w:p>
      </w:tc>
    </w:tr>
  </w:tbl>
  <w:p w14:paraId="35F592B1" w14:textId="6594282C" w:rsidR="00F16CF9" w:rsidRDefault="00F16C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7A1E0" w14:textId="578F31D5" w:rsidR="00530A90" w:rsidRDefault="00530A90" w:rsidP="00530A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843"/>
      <w:gridCol w:w="370"/>
    </w:tblGrid>
    <w:tr w:rsidR="002949D2" w14:paraId="030D0EE4" w14:textId="77777777" w:rsidTr="0080117A">
      <w:tc>
        <w:tcPr>
          <w:tcW w:w="4799" w:type="pct"/>
          <w:tcBorders>
            <w:bottom w:val="single" w:sz="4" w:space="0" w:color="7030A0"/>
          </w:tcBorders>
          <w:vAlign w:val="bottom"/>
        </w:tcPr>
        <w:p w14:paraId="3E96D138" w14:textId="77777777" w:rsidR="002949D2" w:rsidRPr="008C17BB" w:rsidRDefault="002949D2" w:rsidP="0080117A">
          <w:pPr>
            <w:pStyle w:val="Header"/>
            <w:jc w:val="right"/>
            <w:rPr>
              <w:rFonts w:ascii="Calibri" w:hAnsi="Calibri"/>
              <w:bCs/>
              <w:noProof/>
              <w:color w:val="7030A0"/>
            </w:rPr>
          </w:pPr>
          <w:r w:rsidRPr="008C17BB">
            <w:rPr>
              <w:rFonts w:ascii="Calibri" w:hAnsi="Calibri"/>
              <w:b/>
              <w:bCs/>
              <w:color w:val="7030A0"/>
            </w:rPr>
            <w:t>Naunton Parish Council</w:t>
          </w:r>
        </w:p>
      </w:tc>
      <w:tc>
        <w:tcPr>
          <w:tcW w:w="201" w:type="pct"/>
          <w:shd w:val="clear" w:color="auto" w:fill="7030A0"/>
          <w:vAlign w:val="bottom"/>
        </w:tcPr>
        <w:p w14:paraId="3AE52018" w14:textId="77777777" w:rsidR="002949D2" w:rsidRDefault="002949D2" w:rsidP="0080117A">
          <w:pPr>
            <w:pStyle w:val="Header"/>
            <w:rPr>
              <w:color w:val="FFFFFF" w:themeColor="background1"/>
            </w:rPr>
          </w:pPr>
        </w:p>
      </w:tc>
    </w:tr>
  </w:tbl>
  <w:p w14:paraId="2700EFF6" w14:textId="75AB2E3E" w:rsidR="002949D2" w:rsidRDefault="002949D2" w:rsidP="002949D2">
    <w:pPr>
      <w:pStyle w:val="Header"/>
      <w:jc w:val="center"/>
    </w:pPr>
  </w:p>
  <w:p w14:paraId="6A026D82" w14:textId="77777777" w:rsidR="00726905" w:rsidRDefault="005E29D4" w:rsidP="002949D2">
    <w:pPr>
      <w:pStyle w:val="Header"/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Clerk:  Maxi Freeman, Charlwood, Kineton, nr Guiting Power, Cheltenham, GL54 5UG </w:t>
    </w:r>
  </w:p>
  <w:p w14:paraId="7A300D75" w14:textId="03A8A812" w:rsidR="002949D2" w:rsidRPr="006A7652" w:rsidRDefault="0053424B" w:rsidP="002949D2">
    <w:pPr>
      <w:pStyle w:val="Header"/>
      <w:jc w:val="center"/>
      <w:rPr>
        <w:rFonts w:asciiTheme="majorHAnsi" w:hAnsiTheme="majorHAnsi"/>
        <w:lang w:val="en-GB"/>
      </w:rPr>
    </w:pPr>
    <w:r w:rsidRPr="006A7652">
      <w:rPr>
        <w:rFonts w:asciiTheme="majorHAnsi" w:hAnsiTheme="majorHAnsi"/>
        <w:lang w:val="en-GB"/>
      </w:rPr>
      <w:t>Email</w:t>
    </w:r>
    <w:r w:rsidR="002949D2" w:rsidRPr="006A7652">
      <w:rPr>
        <w:rFonts w:asciiTheme="majorHAnsi" w:hAnsiTheme="majorHAnsi"/>
        <w:lang w:val="en-GB"/>
      </w:rPr>
      <w:t xml:space="preserve">: </w:t>
    </w:r>
    <w:hyperlink r:id="rId1" w:history="1">
      <w:r w:rsidR="006645A2" w:rsidRPr="006A7652">
        <w:rPr>
          <w:rStyle w:val="Hyperlink"/>
          <w:rFonts w:asciiTheme="majorHAnsi" w:hAnsiTheme="majorHAnsi"/>
          <w:lang w:val="en-GB"/>
        </w:rPr>
        <w:t>nauntonpc@gmail.com</w:t>
      </w:r>
    </w:hyperlink>
  </w:p>
  <w:p w14:paraId="20813DAA" w14:textId="77777777" w:rsidR="006645A2" w:rsidRPr="006A7652" w:rsidRDefault="006645A2" w:rsidP="002949D2">
    <w:pPr>
      <w:pStyle w:val="Header"/>
      <w:jc w:val="center"/>
      <w:rPr>
        <w:rFonts w:asciiTheme="majorHAnsi" w:hAnsiTheme="majorHAnsi"/>
        <w:lang w:val="en-GB"/>
      </w:rPr>
    </w:pPr>
    <w:r w:rsidRPr="006A7652">
      <w:rPr>
        <w:rFonts w:asciiTheme="majorHAnsi" w:hAnsiTheme="majorHAnsi"/>
        <w:lang w:val="en-GB"/>
      </w:rPr>
      <w:t>www.nauntonpc.org</w:t>
    </w:r>
  </w:p>
  <w:p w14:paraId="1927557D" w14:textId="77777777" w:rsidR="002949D2" w:rsidRPr="006A7652" w:rsidRDefault="002949D2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690B14"/>
    <w:multiLevelType w:val="hybridMultilevel"/>
    <w:tmpl w:val="4F6A2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F5E8F"/>
    <w:multiLevelType w:val="hybridMultilevel"/>
    <w:tmpl w:val="9F90CB0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9B30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05141E"/>
    <w:multiLevelType w:val="hybridMultilevel"/>
    <w:tmpl w:val="E72C24B4"/>
    <w:lvl w:ilvl="0" w:tplc="D4D2326E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21216F"/>
    <w:multiLevelType w:val="hybridMultilevel"/>
    <w:tmpl w:val="C60C37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94AF6"/>
    <w:multiLevelType w:val="hybridMultilevel"/>
    <w:tmpl w:val="FC0AAB54"/>
    <w:lvl w:ilvl="0" w:tplc="D4D2326E">
      <w:start w:val="6"/>
      <w:numFmt w:val="bullet"/>
      <w:lvlText w:val=""/>
      <w:lvlJc w:val="left"/>
      <w:pPr>
        <w:ind w:left="1434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F9F48DC"/>
    <w:multiLevelType w:val="hybridMultilevel"/>
    <w:tmpl w:val="6EDC73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E606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482A02"/>
    <w:multiLevelType w:val="multilevel"/>
    <w:tmpl w:val="A7AAAD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i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552DA8"/>
    <w:multiLevelType w:val="hybridMultilevel"/>
    <w:tmpl w:val="A4F260C8"/>
    <w:lvl w:ilvl="0" w:tplc="D4D2326E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440600"/>
    <w:multiLevelType w:val="hybridMultilevel"/>
    <w:tmpl w:val="C03AEAE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F4E1125"/>
    <w:multiLevelType w:val="hybridMultilevel"/>
    <w:tmpl w:val="F940AF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614CE"/>
    <w:multiLevelType w:val="hybridMultilevel"/>
    <w:tmpl w:val="BF8C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736B0"/>
    <w:multiLevelType w:val="hybridMultilevel"/>
    <w:tmpl w:val="93048F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E7516B"/>
    <w:multiLevelType w:val="hybridMultilevel"/>
    <w:tmpl w:val="95A2E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447E6"/>
    <w:multiLevelType w:val="hybridMultilevel"/>
    <w:tmpl w:val="FA16E6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A808C5"/>
    <w:multiLevelType w:val="multilevel"/>
    <w:tmpl w:val="CBECB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9101B"/>
    <w:multiLevelType w:val="hybridMultilevel"/>
    <w:tmpl w:val="1B4A67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CE732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C256D14"/>
    <w:multiLevelType w:val="multilevel"/>
    <w:tmpl w:val="8B26B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C8D07EC"/>
    <w:multiLevelType w:val="hybridMultilevel"/>
    <w:tmpl w:val="2CC264C2"/>
    <w:lvl w:ilvl="0" w:tplc="D4D2326E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4344D1"/>
    <w:multiLevelType w:val="hybridMultilevel"/>
    <w:tmpl w:val="E8A0CE54"/>
    <w:lvl w:ilvl="0" w:tplc="0CCA1B3A">
      <w:numFmt w:val="bullet"/>
      <w:lvlText w:val="•"/>
      <w:lvlJc w:val="left"/>
      <w:pPr>
        <w:ind w:left="1080" w:hanging="720"/>
      </w:pPr>
      <w:rPr>
        <w:rFonts w:ascii="Calibri" w:eastAsiaTheme="minorEastAsia" w:hAnsi="Calibri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861164"/>
    <w:multiLevelType w:val="hybridMultilevel"/>
    <w:tmpl w:val="CBECB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F0F17"/>
    <w:multiLevelType w:val="hybridMultilevel"/>
    <w:tmpl w:val="46B62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35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B7731E7"/>
    <w:multiLevelType w:val="hybridMultilevel"/>
    <w:tmpl w:val="6CF0C028"/>
    <w:lvl w:ilvl="0" w:tplc="D4D2326E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553E8C"/>
    <w:multiLevelType w:val="hybridMultilevel"/>
    <w:tmpl w:val="A03C9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C5356F"/>
    <w:multiLevelType w:val="hybridMultilevel"/>
    <w:tmpl w:val="52DE9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543D6"/>
    <w:multiLevelType w:val="multilevel"/>
    <w:tmpl w:val="B6A8E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8C931B9"/>
    <w:multiLevelType w:val="hybridMultilevel"/>
    <w:tmpl w:val="83EC9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15A87"/>
    <w:multiLevelType w:val="hybridMultilevel"/>
    <w:tmpl w:val="BB3C95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896BDC"/>
    <w:multiLevelType w:val="hybridMultilevel"/>
    <w:tmpl w:val="2C645C2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0B16E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30772070">
    <w:abstractNumId w:val="23"/>
  </w:num>
  <w:num w:numId="2" w16cid:durableId="1631663831">
    <w:abstractNumId w:val="17"/>
  </w:num>
  <w:num w:numId="3" w16cid:durableId="1069959002">
    <w:abstractNumId w:val="9"/>
  </w:num>
  <w:num w:numId="4" w16cid:durableId="607733647">
    <w:abstractNumId w:val="15"/>
  </w:num>
  <w:num w:numId="5" w16cid:durableId="318776906">
    <w:abstractNumId w:val="0"/>
  </w:num>
  <w:num w:numId="6" w16cid:durableId="1495148087">
    <w:abstractNumId w:val="20"/>
  </w:num>
  <w:num w:numId="7" w16cid:durableId="29847059">
    <w:abstractNumId w:val="29"/>
  </w:num>
  <w:num w:numId="8" w16cid:durableId="1069038257">
    <w:abstractNumId w:val="28"/>
  </w:num>
  <w:num w:numId="9" w16cid:durableId="1981887678">
    <w:abstractNumId w:val="22"/>
  </w:num>
  <w:num w:numId="10" w16cid:durableId="713046753">
    <w:abstractNumId w:val="25"/>
  </w:num>
  <w:num w:numId="11" w16cid:durableId="129712329">
    <w:abstractNumId w:val="33"/>
  </w:num>
  <w:num w:numId="12" w16cid:durableId="1277761289">
    <w:abstractNumId w:val="3"/>
  </w:num>
  <w:num w:numId="13" w16cid:durableId="545604457">
    <w:abstractNumId w:val="8"/>
  </w:num>
  <w:num w:numId="14" w16cid:durableId="1094595827">
    <w:abstractNumId w:val="19"/>
  </w:num>
  <w:num w:numId="15" w16cid:durableId="812407816">
    <w:abstractNumId w:val="30"/>
  </w:num>
  <w:num w:numId="16" w16cid:durableId="322710496">
    <w:abstractNumId w:val="18"/>
  </w:num>
  <w:num w:numId="17" w16cid:durableId="2137095612">
    <w:abstractNumId w:val="31"/>
  </w:num>
  <w:num w:numId="18" w16cid:durableId="1353459101">
    <w:abstractNumId w:val="16"/>
  </w:num>
  <w:num w:numId="19" w16cid:durableId="856381440">
    <w:abstractNumId w:val="5"/>
  </w:num>
  <w:num w:numId="20" w16cid:durableId="2040932864">
    <w:abstractNumId w:val="32"/>
  </w:num>
  <w:num w:numId="21" w16cid:durableId="893278898">
    <w:abstractNumId w:val="12"/>
  </w:num>
  <w:num w:numId="22" w16cid:durableId="1165124887">
    <w:abstractNumId w:val="14"/>
  </w:num>
  <w:num w:numId="23" w16cid:durableId="590551449">
    <w:abstractNumId w:val="2"/>
  </w:num>
  <w:num w:numId="24" w16cid:durableId="335768863">
    <w:abstractNumId w:val="7"/>
  </w:num>
  <w:num w:numId="25" w16cid:durableId="405689992">
    <w:abstractNumId w:val="21"/>
  </w:num>
  <w:num w:numId="26" w16cid:durableId="547834957">
    <w:abstractNumId w:val="26"/>
  </w:num>
  <w:num w:numId="27" w16cid:durableId="663706710">
    <w:abstractNumId w:val="10"/>
  </w:num>
  <w:num w:numId="28" w16cid:durableId="909314959">
    <w:abstractNumId w:val="11"/>
  </w:num>
  <w:num w:numId="29" w16cid:durableId="1481994614">
    <w:abstractNumId w:val="4"/>
  </w:num>
  <w:num w:numId="30" w16cid:durableId="1125462086">
    <w:abstractNumId w:val="24"/>
  </w:num>
  <w:num w:numId="31" w16cid:durableId="731851808">
    <w:abstractNumId w:val="27"/>
  </w:num>
  <w:num w:numId="32" w16cid:durableId="116263883">
    <w:abstractNumId w:val="1"/>
  </w:num>
  <w:num w:numId="33" w16cid:durableId="777992379">
    <w:abstractNumId w:val="13"/>
  </w:num>
  <w:num w:numId="34" w16cid:durableId="1805123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CA6"/>
    <w:rsid w:val="000010AD"/>
    <w:rsid w:val="0000161E"/>
    <w:rsid w:val="00004331"/>
    <w:rsid w:val="00006C87"/>
    <w:rsid w:val="00006DF2"/>
    <w:rsid w:val="000117DA"/>
    <w:rsid w:val="00012194"/>
    <w:rsid w:val="00013AE2"/>
    <w:rsid w:val="00014219"/>
    <w:rsid w:val="00015F72"/>
    <w:rsid w:val="00024E2B"/>
    <w:rsid w:val="000256E2"/>
    <w:rsid w:val="0003451B"/>
    <w:rsid w:val="00035BB1"/>
    <w:rsid w:val="00037DBC"/>
    <w:rsid w:val="000409B1"/>
    <w:rsid w:val="000443EF"/>
    <w:rsid w:val="00045192"/>
    <w:rsid w:val="00050DF1"/>
    <w:rsid w:val="00052424"/>
    <w:rsid w:val="00055BA7"/>
    <w:rsid w:val="00056DBD"/>
    <w:rsid w:val="0006135D"/>
    <w:rsid w:val="00061824"/>
    <w:rsid w:val="00063AE0"/>
    <w:rsid w:val="000700AC"/>
    <w:rsid w:val="00075FA3"/>
    <w:rsid w:val="00081ADA"/>
    <w:rsid w:val="00081D2C"/>
    <w:rsid w:val="000845AA"/>
    <w:rsid w:val="00085B0A"/>
    <w:rsid w:val="00086277"/>
    <w:rsid w:val="00090672"/>
    <w:rsid w:val="00091A25"/>
    <w:rsid w:val="000927D2"/>
    <w:rsid w:val="00092B66"/>
    <w:rsid w:val="00096581"/>
    <w:rsid w:val="000A0342"/>
    <w:rsid w:val="000A144D"/>
    <w:rsid w:val="000A1AE4"/>
    <w:rsid w:val="000A291A"/>
    <w:rsid w:val="000A46C7"/>
    <w:rsid w:val="000A6AA6"/>
    <w:rsid w:val="000B0BFF"/>
    <w:rsid w:val="000B24CC"/>
    <w:rsid w:val="000B2A3C"/>
    <w:rsid w:val="000B48E7"/>
    <w:rsid w:val="000B5563"/>
    <w:rsid w:val="000C3328"/>
    <w:rsid w:val="000C3692"/>
    <w:rsid w:val="000C48EE"/>
    <w:rsid w:val="000D0019"/>
    <w:rsid w:val="000D0F68"/>
    <w:rsid w:val="000D116A"/>
    <w:rsid w:val="000D1C42"/>
    <w:rsid w:val="000D2D8A"/>
    <w:rsid w:val="000D2FDA"/>
    <w:rsid w:val="000D30C4"/>
    <w:rsid w:val="000D6335"/>
    <w:rsid w:val="000E15AF"/>
    <w:rsid w:val="000E23E7"/>
    <w:rsid w:val="000E4168"/>
    <w:rsid w:val="000E46E5"/>
    <w:rsid w:val="000F430D"/>
    <w:rsid w:val="000F4567"/>
    <w:rsid w:val="0010202F"/>
    <w:rsid w:val="00102E83"/>
    <w:rsid w:val="00113F91"/>
    <w:rsid w:val="001148D4"/>
    <w:rsid w:val="001162E9"/>
    <w:rsid w:val="00116BCC"/>
    <w:rsid w:val="00124B8E"/>
    <w:rsid w:val="0012691A"/>
    <w:rsid w:val="00127118"/>
    <w:rsid w:val="00131720"/>
    <w:rsid w:val="00131995"/>
    <w:rsid w:val="00133AF0"/>
    <w:rsid w:val="00135010"/>
    <w:rsid w:val="00136DC2"/>
    <w:rsid w:val="00137C6C"/>
    <w:rsid w:val="001427AD"/>
    <w:rsid w:val="00152D1E"/>
    <w:rsid w:val="001542CE"/>
    <w:rsid w:val="00157CCE"/>
    <w:rsid w:val="00162E47"/>
    <w:rsid w:val="001644C2"/>
    <w:rsid w:val="001661C1"/>
    <w:rsid w:val="00167FB4"/>
    <w:rsid w:val="001752F2"/>
    <w:rsid w:val="001762FF"/>
    <w:rsid w:val="00182805"/>
    <w:rsid w:val="00185716"/>
    <w:rsid w:val="0018688D"/>
    <w:rsid w:val="0019208E"/>
    <w:rsid w:val="00195760"/>
    <w:rsid w:val="00196FFA"/>
    <w:rsid w:val="001A1D4F"/>
    <w:rsid w:val="001A2322"/>
    <w:rsid w:val="001A26F6"/>
    <w:rsid w:val="001A3667"/>
    <w:rsid w:val="001A424A"/>
    <w:rsid w:val="001A542A"/>
    <w:rsid w:val="001A65EB"/>
    <w:rsid w:val="001A67DA"/>
    <w:rsid w:val="001A720F"/>
    <w:rsid w:val="001B0111"/>
    <w:rsid w:val="001B10A4"/>
    <w:rsid w:val="001B3844"/>
    <w:rsid w:val="001B55F7"/>
    <w:rsid w:val="001B6436"/>
    <w:rsid w:val="001B698F"/>
    <w:rsid w:val="001B7A4B"/>
    <w:rsid w:val="001C2271"/>
    <w:rsid w:val="001C4F3E"/>
    <w:rsid w:val="001C512B"/>
    <w:rsid w:val="001C64ED"/>
    <w:rsid w:val="001D7FA6"/>
    <w:rsid w:val="001E7892"/>
    <w:rsid w:val="001F0A66"/>
    <w:rsid w:val="001F2C42"/>
    <w:rsid w:val="001F2ED4"/>
    <w:rsid w:val="001F4BD8"/>
    <w:rsid w:val="001F50DB"/>
    <w:rsid w:val="001F76B0"/>
    <w:rsid w:val="002009C0"/>
    <w:rsid w:val="00200F4A"/>
    <w:rsid w:val="002013D6"/>
    <w:rsid w:val="002039DD"/>
    <w:rsid w:val="00205648"/>
    <w:rsid w:val="00206395"/>
    <w:rsid w:val="00207B4A"/>
    <w:rsid w:val="002112FD"/>
    <w:rsid w:val="00211F81"/>
    <w:rsid w:val="002159EE"/>
    <w:rsid w:val="00223273"/>
    <w:rsid w:val="0022337F"/>
    <w:rsid w:val="0022448B"/>
    <w:rsid w:val="00224AEC"/>
    <w:rsid w:val="00226C1C"/>
    <w:rsid w:val="00226D59"/>
    <w:rsid w:val="00231039"/>
    <w:rsid w:val="00232087"/>
    <w:rsid w:val="00232355"/>
    <w:rsid w:val="00232C10"/>
    <w:rsid w:val="002336AE"/>
    <w:rsid w:val="00233B04"/>
    <w:rsid w:val="00235C31"/>
    <w:rsid w:val="002407F3"/>
    <w:rsid w:val="00241458"/>
    <w:rsid w:val="0024536F"/>
    <w:rsid w:val="00247B49"/>
    <w:rsid w:val="00250155"/>
    <w:rsid w:val="002560AE"/>
    <w:rsid w:val="002654F2"/>
    <w:rsid w:val="00265BD2"/>
    <w:rsid w:val="00276EA2"/>
    <w:rsid w:val="0027729B"/>
    <w:rsid w:val="0028060D"/>
    <w:rsid w:val="0028717B"/>
    <w:rsid w:val="002949D2"/>
    <w:rsid w:val="00296778"/>
    <w:rsid w:val="002A165F"/>
    <w:rsid w:val="002A233E"/>
    <w:rsid w:val="002A2399"/>
    <w:rsid w:val="002A6DA1"/>
    <w:rsid w:val="002A7E8C"/>
    <w:rsid w:val="002B0159"/>
    <w:rsid w:val="002B4D75"/>
    <w:rsid w:val="002C003B"/>
    <w:rsid w:val="002C1443"/>
    <w:rsid w:val="002C5BEC"/>
    <w:rsid w:val="002D3BFB"/>
    <w:rsid w:val="002D4276"/>
    <w:rsid w:val="002D622A"/>
    <w:rsid w:val="002E03C7"/>
    <w:rsid w:val="002E5A47"/>
    <w:rsid w:val="002E5F05"/>
    <w:rsid w:val="002F07AD"/>
    <w:rsid w:val="002F0C77"/>
    <w:rsid w:val="002F5127"/>
    <w:rsid w:val="002F5F4D"/>
    <w:rsid w:val="003015E5"/>
    <w:rsid w:val="003056E8"/>
    <w:rsid w:val="00306233"/>
    <w:rsid w:val="00312A3E"/>
    <w:rsid w:val="00315788"/>
    <w:rsid w:val="00342C3E"/>
    <w:rsid w:val="00347A4B"/>
    <w:rsid w:val="003547ED"/>
    <w:rsid w:val="0036028E"/>
    <w:rsid w:val="00361068"/>
    <w:rsid w:val="00367E25"/>
    <w:rsid w:val="003747A9"/>
    <w:rsid w:val="003820E5"/>
    <w:rsid w:val="00383736"/>
    <w:rsid w:val="00383F98"/>
    <w:rsid w:val="003909A8"/>
    <w:rsid w:val="00390B9E"/>
    <w:rsid w:val="00390C6B"/>
    <w:rsid w:val="00392099"/>
    <w:rsid w:val="00392502"/>
    <w:rsid w:val="00395668"/>
    <w:rsid w:val="00396AEA"/>
    <w:rsid w:val="003A1CC4"/>
    <w:rsid w:val="003A1CC8"/>
    <w:rsid w:val="003A2473"/>
    <w:rsid w:val="003A2884"/>
    <w:rsid w:val="003A2AF2"/>
    <w:rsid w:val="003A2FC3"/>
    <w:rsid w:val="003A440B"/>
    <w:rsid w:val="003B1D92"/>
    <w:rsid w:val="003C02B3"/>
    <w:rsid w:val="003C0A55"/>
    <w:rsid w:val="003C2EE8"/>
    <w:rsid w:val="003C32F0"/>
    <w:rsid w:val="003C46DD"/>
    <w:rsid w:val="003C7723"/>
    <w:rsid w:val="003D2B58"/>
    <w:rsid w:val="003D3F8A"/>
    <w:rsid w:val="003D467F"/>
    <w:rsid w:val="003D4FEC"/>
    <w:rsid w:val="003E1F34"/>
    <w:rsid w:val="003E2302"/>
    <w:rsid w:val="003E2D08"/>
    <w:rsid w:val="003E36A4"/>
    <w:rsid w:val="003F2A11"/>
    <w:rsid w:val="003F782F"/>
    <w:rsid w:val="0040074A"/>
    <w:rsid w:val="00406F52"/>
    <w:rsid w:val="004103C3"/>
    <w:rsid w:val="00414A1E"/>
    <w:rsid w:val="00416230"/>
    <w:rsid w:val="00417822"/>
    <w:rsid w:val="00421078"/>
    <w:rsid w:val="00422050"/>
    <w:rsid w:val="004238C6"/>
    <w:rsid w:val="00423A0F"/>
    <w:rsid w:val="00425559"/>
    <w:rsid w:val="0043038E"/>
    <w:rsid w:val="00430971"/>
    <w:rsid w:val="00431BB1"/>
    <w:rsid w:val="004323B0"/>
    <w:rsid w:val="00432570"/>
    <w:rsid w:val="00434B93"/>
    <w:rsid w:val="0044370B"/>
    <w:rsid w:val="004467BF"/>
    <w:rsid w:val="00446D2F"/>
    <w:rsid w:val="004513F9"/>
    <w:rsid w:val="00451B46"/>
    <w:rsid w:val="0045272A"/>
    <w:rsid w:val="004543C4"/>
    <w:rsid w:val="004603BF"/>
    <w:rsid w:val="0046077A"/>
    <w:rsid w:val="00462ACC"/>
    <w:rsid w:val="00464A15"/>
    <w:rsid w:val="004679B5"/>
    <w:rsid w:val="00467C9F"/>
    <w:rsid w:val="00467DB9"/>
    <w:rsid w:val="004711CB"/>
    <w:rsid w:val="004727EC"/>
    <w:rsid w:val="00472C24"/>
    <w:rsid w:val="00473DC0"/>
    <w:rsid w:val="004743D3"/>
    <w:rsid w:val="00477B71"/>
    <w:rsid w:val="00480C9D"/>
    <w:rsid w:val="004816BB"/>
    <w:rsid w:val="00481C48"/>
    <w:rsid w:val="00483864"/>
    <w:rsid w:val="004849CD"/>
    <w:rsid w:val="00486C1B"/>
    <w:rsid w:val="0048731D"/>
    <w:rsid w:val="00493299"/>
    <w:rsid w:val="00494BA5"/>
    <w:rsid w:val="004A25F3"/>
    <w:rsid w:val="004B2494"/>
    <w:rsid w:val="004B293C"/>
    <w:rsid w:val="004B3425"/>
    <w:rsid w:val="004B37FB"/>
    <w:rsid w:val="004B748A"/>
    <w:rsid w:val="004B7CA6"/>
    <w:rsid w:val="004B7FE2"/>
    <w:rsid w:val="004C1738"/>
    <w:rsid w:val="004C374B"/>
    <w:rsid w:val="004C3835"/>
    <w:rsid w:val="004C4192"/>
    <w:rsid w:val="004D1861"/>
    <w:rsid w:val="004D1AFD"/>
    <w:rsid w:val="004D364F"/>
    <w:rsid w:val="004D3AEB"/>
    <w:rsid w:val="004D43A1"/>
    <w:rsid w:val="004D6918"/>
    <w:rsid w:val="004D7F39"/>
    <w:rsid w:val="004E0E60"/>
    <w:rsid w:val="004E2E82"/>
    <w:rsid w:val="004F261A"/>
    <w:rsid w:val="004F4A06"/>
    <w:rsid w:val="00500C7A"/>
    <w:rsid w:val="005032A3"/>
    <w:rsid w:val="00503C41"/>
    <w:rsid w:val="00507E48"/>
    <w:rsid w:val="0052080E"/>
    <w:rsid w:val="0052142C"/>
    <w:rsid w:val="00522B42"/>
    <w:rsid w:val="0053093D"/>
    <w:rsid w:val="00530A90"/>
    <w:rsid w:val="005313D6"/>
    <w:rsid w:val="005324F5"/>
    <w:rsid w:val="00533EBD"/>
    <w:rsid w:val="0053424B"/>
    <w:rsid w:val="0054023B"/>
    <w:rsid w:val="005402C6"/>
    <w:rsid w:val="005455FB"/>
    <w:rsid w:val="00546305"/>
    <w:rsid w:val="00552B13"/>
    <w:rsid w:val="00553518"/>
    <w:rsid w:val="00560EEF"/>
    <w:rsid w:val="00561FDB"/>
    <w:rsid w:val="00563DAD"/>
    <w:rsid w:val="00575706"/>
    <w:rsid w:val="00576448"/>
    <w:rsid w:val="00581D74"/>
    <w:rsid w:val="00582E6C"/>
    <w:rsid w:val="005836B0"/>
    <w:rsid w:val="00592B3E"/>
    <w:rsid w:val="005A41DE"/>
    <w:rsid w:val="005A4871"/>
    <w:rsid w:val="005A4CB0"/>
    <w:rsid w:val="005A51EF"/>
    <w:rsid w:val="005A6831"/>
    <w:rsid w:val="005B0E0B"/>
    <w:rsid w:val="005B211C"/>
    <w:rsid w:val="005B2CC4"/>
    <w:rsid w:val="005B4865"/>
    <w:rsid w:val="005B4BED"/>
    <w:rsid w:val="005B57BE"/>
    <w:rsid w:val="005B6E9E"/>
    <w:rsid w:val="005B719A"/>
    <w:rsid w:val="005B7D74"/>
    <w:rsid w:val="005C0807"/>
    <w:rsid w:val="005C2013"/>
    <w:rsid w:val="005C20E9"/>
    <w:rsid w:val="005C39F3"/>
    <w:rsid w:val="005C3AF3"/>
    <w:rsid w:val="005D5F7E"/>
    <w:rsid w:val="005E29D4"/>
    <w:rsid w:val="005E341C"/>
    <w:rsid w:val="005E3AAF"/>
    <w:rsid w:val="005E5D5F"/>
    <w:rsid w:val="005E75AE"/>
    <w:rsid w:val="005F3292"/>
    <w:rsid w:val="005F43E6"/>
    <w:rsid w:val="00603B08"/>
    <w:rsid w:val="00610414"/>
    <w:rsid w:val="00611FAA"/>
    <w:rsid w:val="006157BC"/>
    <w:rsid w:val="0061717C"/>
    <w:rsid w:val="00621F78"/>
    <w:rsid w:val="00630ACB"/>
    <w:rsid w:val="00632B2B"/>
    <w:rsid w:val="006428C5"/>
    <w:rsid w:val="0064323C"/>
    <w:rsid w:val="00651A5E"/>
    <w:rsid w:val="00654938"/>
    <w:rsid w:val="006645A2"/>
    <w:rsid w:val="00666029"/>
    <w:rsid w:val="0066633E"/>
    <w:rsid w:val="00671F4C"/>
    <w:rsid w:val="006731BC"/>
    <w:rsid w:val="00673253"/>
    <w:rsid w:val="00674309"/>
    <w:rsid w:val="00676409"/>
    <w:rsid w:val="00676ADE"/>
    <w:rsid w:val="00677410"/>
    <w:rsid w:val="00683882"/>
    <w:rsid w:val="00690741"/>
    <w:rsid w:val="00691859"/>
    <w:rsid w:val="00692E0A"/>
    <w:rsid w:val="0069469F"/>
    <w:rsid w:val="00694B6A"/>
    <w:rsid w:val="006962F8"/>
    <w:rsid w:val="0069633A"/>
    <w:rsid w:val="006A04F4"/>
    <w:rsid w:val="006A14D7"/>
    <w:rsid w:val="006A2168"/>
    <w:rsid w:val="006A2CCF"/>
    <w:rsid w:val="006A61C8"/>
    <w:rsid w:val="006A7652"/>
    <w:rsid w:val="006B026C"/>
    <w:rsid w:val="006B05A8"/>
    <w:rsid w:val="006B1F96"/>
    <w:rsid w:val="006B2F06"/>
    <w:rsid w:val="006B5FA0"/>
    <w:rsid w:val="006B7071"/>
    <w:rsid w:val="006B71A8"/>
    <w:rsid w:val="006C0470"/>
    <w:rsid w:val="006C4858"/>
    <w:rsid w:val="006C6E8E"/>
    <w:rsid w:val="006E215C"/>
    <w:rsid w:val="006E6F81"/>
    <w:rsid w:val="006F1FBC"/>
    <w:rsid w:val="006F42B6"/>
    <w:rsid w:val="006F7E4C"/>
    <w:rsid w:val="0070005B"/>
    <w:rsid w:val="00701EA4"/>
    <w:rsid w:val="007035FD"/>
    <w:rsid w:val="00706284"/>
    <w:rsid w:val="00710C3E"/>
    <w:rsid w:val="0071112A"/>
    <w:rsid w:val="0071115E"/>
    <w:rsid w:val="00712785"/>
    <w:rsid w:val="007173F5"/>
    <w:rsid w:val="0072167E"/>
    <w:rsid w:val="00722E3D"/>
    <w:rsid w:val="00726905"/>
    <w:rsid w:val="007301BB"/>
    <w:rsid w:val="007305B7"/>
    <w:rsid w:val="00733E76"/>
    <w:rsid w:val="007447A7"/>
    <w:rsid w:val="007448E7"/>
    <w:rsid w:val="007456C9"/>
    <w:rsid w:val="0074716D"/>
    <w:rsid w:val="00751934"/>
    <w:rsid w:val="007543EC"/>
    <w:rsid w:val="00756CC7"/>
    <w:rsid w:val="00757E41"/>
    <w:rsid w:val="00757F49"/>
    <w:rsid w:val="007601CE"/>
    <w:rsid w:val="00764497"/>
    <w:rsid w:val="00765972"/>
    <w:rsid w:val="00767E89"/>
    <w:rsid w:val="00770FB9"/>
    <w:rsid w:val="00773419"/>
    <w:rsid w:val="007777DC"/>
    <w:rsid w:val="007845A2"/>
    <w:rsid w:val="00787C4A"/>
    <w:rsid w:val="007901E2"/>
    <w:rsid w:val="00791265"/>
    <w:rsid w:val="00791D73"/>
    <w:rsid w:val="007A0676"/>
    <w:rsid w:val="007A2B9A"/>
    <w:rsid w:val="007A2EFF"/>
    <w:rsid w:val="007A3BC4"/>
    <w:rsid w:val="007A51E9"/>
    <w:rsid w:val="007B0E01"/>
    <w:rsid w:val="007B2CF6"/>
    <w:rsid w:val="007B7926"/>
    <w:rsid w:val="007B7A57"/>
    <w:rsid w:val="007C15C6"/>
    <w:rsid w:val="007C5A6E"/>
    <w:rsid w:val="007C61D2"/>
    <w:rsid w:val="007D21D1"/>
    <w:rsid w:val="007E068B"/>
    <w:rsid w:val="007E0A4D"/>
    <w:rsid w:val="007E133D"/>
    <w:rsid w:val="007E1D36"/>
    <w:rsid w:val="007E3A0D"/>
    <w:rsid w:val="007E3D1F"/>
    <w:rsid w:val="007F447F"/>
    <w:rsid w:val="007F5314"/>
    <w:rsid w:val="007F6973"/>
    <w:rsid w:val="007F75BA"/>
    <w:rsid w:val="0080028B"/>
    <w:rsid w:val="00813973"/>
    <w:rsid w:val="00814784"/>
    <w:rsid w:val="008200C6"/>
    <w:rsid w:val="00822462"/>
    <w:rsid w:val="00824530"/>
    <w:rsid w:val="00830C3B"/>
    <w:rsid w:val="00831E61"/>
    <w:rsid w:val="00834FA3"/>
    <w:rsid w:val="00841ECE"/>
    <w:rsid w:val="00842743"/>
    <w:rsid w:val="00842FF0"/>
    <w:rsid w:val="00843DED"/>
    <w:rsid w:val="00844088"/>
    <w:rsid w:val="0084488B"/>
    <w:rsid w:val="008502F4"/>
    <w:rsid w:val="00854508"/>
    <w:rsid w:val="00855930"/>
    <w:rsid w:val="0086042E"/>
    <w:rsid w:val="00860AF6"/>
    <w:rsid w:val="00861A71"/>
    <w:rsid w:val="008625AE"/>
    <w:rsid w:val="00863446"/>
    <w:rsid w:val="00870279"/>
    <w:rsid w:val="0087045A"/>
    <w:rsid w:val="008717A7"/>
    <w:rsid w:val="00873ECE"/>
    <w:rsid w:val="00875447"/>
    <w:rsid w:val="00876E2D"/>
    <w:rsid w:val="008812FE"/>
    <w:rsid w:val="00881EC9"/>
    <w:rsid w:val="008821FE"/>
    <w:rsid w:val="0088443C"/>
    <w:rsid w:val="00886040"/>
    <w:rsid w:val="00891ACF"/>
    <w:rsid w:val="00892281"/>
    <w:rsid w:val="00892EAB"/>
    <w:rsid w:val="0089304F"/>
    <w:rsid w:val="008A2DA8"/>
    <w:rsid w:val="008A4027"/>
    <w:rsid w:val="008B28F1"/>
    <w:rsid w:val="008B3A15"/>
    <w:rsid w:val="008B5057"/>
    <w:rsid w:val="008C0D92"/>
    <w:rsid w:val="008C17BB"/>
    <w:rsid w:val="008C3531"/>
    <w:rsid w:val="008C53B1"/>
    <w:rsid w:val="008C550C"/>
    <w:rsid w:val="008C62E8"/>
    <w:rsid w:val="008C732B"/>
    <w:rsid w:val="008C796F"/>
    <w:rsid w:val="008D4859"/>
    <w:rsid w:val="008D4E1D"/>
    <w:rsid w:val="008D59EE"/>
    <w:rsid w:val="008D669D"/>
    <w:rsid w:val="008D73D7"/>
    <w:rsid w:val="008D7AFC"/>
    <w:rsid w:val="008E06FB"/>
    <w:rsid w:val="008E130A"/>
    <w:rsid w:val="008E17DC"/>
    <w:rsid w:val="008E19F8"/>
    <w:rsid w:val="008E5A64"/>
    <w:rsid w:val="008E5A65"/>
    <w:rsid w:val="008E7C4C"/>
    <w:rsid w:val="008F2E3A"/>
    <w:rsid w:val="008F629E"/>
    <w:rsid w:val="008F74B9"/>
    <w:rsid w:val="008F75DA"/>
    <w:rsid w:val="00900936"/>
    <w:rsid w:val="00901F2C"/>
    <w:rsid w:val="009105DE"/>
    <w:rsid w:val="00913CF6"/>
    <w:rsid w:val="0091618E"/>
    <w:rsid w:val="00916DC5"/>
    <w:rsid w:val="00923A91"/>
    <w:rsid w:val="00933737"/>
    <w:rsid w:val="0093463C"/>
    <w:rsid w:val="00941EC0"/>
    <w:rsid w:val="00942170"/>
    <w:rsid w:val="0095096F"/>
    <w:rsid w:val="0095132F"/>
    <w:rsid w:val="00952A2E"/>
    <w:rsid w:val="009539ED"/>
    <w:rsid w:val="009548D6"/>
    <w:rsid w:val="009554F8"/>
    <w:rsid w:val="00956848"/>
    <w:rsid w:val="0096118C"/>
    <w:rsid w:val="0096215B"/>
    <w:rsid w:val="0096414B"/>
    <w:rsid w:val="009643C6"/>
    <w:rsid w:val="00966F17"/>
    <w:rsid w:val="009673F4"/>
    <w:rsid w:val="009703E9"/>
    <w:rsid w:val="0097239F"/>
    <w:rsid w:val="009759E2"/>
    <w:rsid w:val="00976B14"/>
    <w:rsid w:val="00976C02"/>
    <w:rsid w:val="00981DD8"/>
    <w:rsid w:val="00985492"/>
    <w:rsid w:val="00990696"/>
    <w:rsid w:val="009911CC"/>
    <w:rsid w:val="00992203"/>
    <w:rsid w:val="00993B38"/>
    <w:rsid w:val="00994757"/>
    <w:rsid w:val="0099592E"/>
    <w:rsid w:val="00995EE1"/>
    <w:rsid w:val="00996E44"/>
    <w:rsid w:val="0099753E"/>
    <w:rsid w:val="009A0FB5"/>
    <w:rsid w:val="009A1372"/>
    <w:rsid w:val="009A1422"/>
    <w:rsid w:val="009A1ED6"/>
    <w:rsid w:val="009A34C8"/>
    <w:rsid w:val="009B1C88"/>
    <w:rsid w:val="009B4353"/>
    <w:rsid w:val="009B4DA3"/>
    <w:rsid w:val="009C21A6"/>
    <w:rsid w:val="009C25FF"/>
    <w:rsid w:val="009C4780"/>
    <w:rsid w:val="009C4C93"/>
    <w:rsid w:val="009C6FDB"/>
    <w:rsid w:val="009D2CBA"/>
    <w:rsid w:val="009E5A5D"/>
    <w:rsid w:val="009E6F0F"/>
    <w:rsid w:val="009E7FDD"/>
    <w:rsid w:val="009F198D"/>
    <w:rsid w:val="009F3E43"/>
    <w:rsid w:val="009F46C1"/>
    <w:rsid w:val="009F562A"/>
    <w:rsid w:val="009F6320"/>
    <w:rsid w:val="009F7791"/>
    <w:rsid w:val="00A00A11"/>
    <w:rsid w:val="00A0193D"/>
    <w:rsid w:val="00A06792"/>
    <w:rsid w:val="00A06C14"/>
    <w:rsid w:val="00A1022F"/>
    <w:rsid w:val="00A14E39"/>
    <w:rsid w:val="00A23519"/>
    <w:rsid w:val="00A24C07"/>
    <w:rsid w:val="00A25A5A"/>
    <w:rsid w:val="00A3041D"/>
    <w:rsid w:val="00A3089D"/>
    <w:rsid w:val="00A31B3F"/>
    <w:rsid w:val="00A31E95"/>
    <w:rsid w:val="00A356B3"/>
    <w:rsid w:val="00A35F04"/>
    <w:rsid w:val="00A37BA8"/>
    <w:rsid w:val="00A418E4"/>
    <w:rsid w:val="00A4292D"/>
    <w:rsid w:val="00A43F66"/>
    <w:rsid w:val="00A45314"/>
    <w:rsid w:val="00A460DB"/>
    <w:rsid w:val="00A512D4"/>
    <w:rsid w:val="00A51773"/>
    <w:rsid w:val="00A52108"/>
    <w:rsid w:val="00A54B74"/>
    <w:rsid w:val="00A56375"/>
    <w:rsid w:val="00A56F7D"/>
    <w:rsid w:val="00A57AF3"/>
    <w:rsid w:val="00A60857"/>
    <w:rsid w:val="00A614ED"/>
    <w:rsid w:val="00A64EC7"/>
    <w:rsid w:val="00A703D1"/>
    <w:rsid w:val="00A71488"/>
    <w:rsid w:val="00A71511"/>
    <w:rsid w:val="00A72DEC"/>
    <w:rsid w:val="00A75814"/>
    <w:rsid w:val="00A75C13"/>
    <w:rsid w:val="00A8161E"/>
    <w:rsid w:val="00A84234"/>
    <w:rsid w:val="00A84D18"/>
    <w:rsid w:val="00A851F6"/>
    <w:rsid w:val="00A85200"/>
    <w:rsid w:val="00A86995"/>
    <w:rsid w:val="00A87880"/>
    <w:rsid w:val="00A90A76"/>
    <w:rsid w:val="00A913B3"/>
    <w:rsid w:val="00A95404"/>
    <w:rsid w:val="00A96CCF"/>
    <w:rsid w:val="00A96F29"/>
    <w:rsid w:val="00A97718"/>
    <w:rsid w:val="00AA2A6E"/>
    <w:rsid w:val="00AA3071"/>
    <w:rsid w:val="00AA3EA3"/>
    <w:rsid w:val="00AB07A1"/>
    <w:rsid w:val="00AB0D42"/>
    <w:rsid w:val="00AC0602"/>
    <w:rsid w:val="00AC727C"/>
    <w:rsid w:val="00AD0052"/>
    <w:rsid w:val="00AD279B"/>
    <w:rsid w:val="00AD4C23"/>
    <w:rsid w:val="00AE18F9"/>
    <w:rsid w:val="00AE4871"/>
    <w:rsid w:val="00AF00D6"/>
    <w:rsid w:val="00B04CCD"/>
    <w:rsid w:val="00B06DFF"/>
    <w:rsid w:val="00B10870"/>
    <w:rsid w:val="00B12AE1"/>
    <w:rsid w:val="00B143F2"/>
    <w:rsid w:val="00B1505D"/>
    <w:rsid w:val="00B17A31"/>
    <w:rsid w:val="00B32F84"/>
    <w:rsid w:val="00B3640F"/>
    <w:rsid w:val="00B379DC"/>
    <w:rsid w:val="00B42ABC"/>
    <w:rsid w:val="00B43580"/>
    <w:rsid w:val="00B45728"/>
    <w:rsid w:val="00B45D2F"/>
    <w:rsid w:val="00B462CF"/>
    <w:rsid w:val="00B51B65"/>
    <w:rsid w:val="00B51DE9"/>
    <w:rsid w:val="00B524DD"/>
    <w:rsid w:val="00B52EB8"/>
    <w:rsid w:val="00B57722"/>
    <w:rsid w:val="00B631FA"/>
    <w:rsid w:val="00B64770"/>
    <w:rsid w:val="00B66966"/>
    <w:rsid w:val="00B676EE"/>
    <w:rsid w:val="00B67ACF"/>
    <w:rsid w:val="00B72C16"/>
    <w:rsid w:val="00B77A58"/>
    <w:rsid w:val="00B80F3E"/>
    <w:rsid w:val="00B81C07"/>
    <w:rsid w:val="00B8646D"/>
    <w:rsid w:val="00B9443A"/>
    <w:rsid w:val="00B96511"/>
    <w:rsid w:val="00BA06D6"/>
    <w:rsid w:val="00BA4110"/>
    <w:rsid w:val="00BA4C0D"/>
    <w:rsid w:val="00BA6552"/>
    <w:rsid w:val="00BA6D9E"/>
    <w:rsid w:val="00BB3239"/>
    <w:rsid w:val="00BB368C"/>
    <w:rsid w:val="00BB3D2F"/>
    <w:rsid w:val="00BB43A8"/>
    <w:rsid w:val="00BB44E3"/>
    <w:rsid w:val="00BB55A3"/>
    <w:rsid w:val="00BC3D13"/>
    <w:rsid w:val="00BC428A"/>
    <w:rsid w:val="00BC6ED2"/>
    <w:rsid w:val="00BC70BD"/>
    <w:rsid w:val="00BC7E68"/>
    <w:rsid w:val="00BD1FFA"/>
    <w:rsid w:val="00BD21F9"/>
    <w:rsid w:val="00BD3853"/>
    <w:rsid w:val="00BD38A9"/>
    <w:rsid w:val="00BD4AD2"/>
    <w:rsid w:val="00BD4CAC"/>
    <w:rsid w:val="00BD5BDB"/>
    <w:rsid w:val="00BD6FEB"/>
    <w:rsid w:val="00BE3564"/>
    <w:rsid w:val="00BE7C76"/>
    <w:rsid w:val="00BF1D58"/>
    <w:rsid w:val="00BF39ED"/>
    <w:rsid w:val="00C01E93"/>
    <w:rsid w:val="00C02487"/>
    <w:rsid w:val="00C02E8D"/>
    <w:rsid w:val="00C03773"/>
    <w:rsid w:val="00C0403B"/>
    <w:rsid w:val="00C04B81"/>
    <w:rsid w:val="00C0507E"/>
    <w:rsid w:val="00C052B1"/>
    <w:rsid w:val="00C06235"/>
    <w:rsid w:val="00C10AF2"/>
    <w:rsid w:val="00C30BF4"/>
    <w:rsid w:val="00C314CA"/>
    <w:rsid w:val="00C3323B"/>
    <w:rsid w:val="00C33BEE"/>
    <w:rsid w:val="00C34CC8"/>
    <w:rsid w:val="00C37644"/>
    <w:rsid w:val="00C37E49"/>
    <w:rsid w:val="00C43DD6"/>
    <w:rsid w:val="00C46097"/>
    <w:rsid w:val="00C464E7"/>
    <w:rsid w:val="00C47E03"/>
    <w:rsid w:val="00C53BA5"/>
    <w:rsid w:val="00C56374"/>
    <w:rsid w:val="00C63781"/>
    <w:rsid w:val="00C64EDC"/>
    <w:rsid w:val="00C73DE3"/>
    <w:rsid w:val="00C73F12"/>
    <w:rsid w:val="00C74482"/>
    <w:rsid w:val="00C74955"/>
    <w:rsid w:val="00C74AB8"/>
    <w:rsid w:val="00C75DDF"/>
    <w:rsid w:val="00C764E4"/>
    <w:rsid w:val="00C822C8"/>
    <w:rsid w:val="00C84D38"/>
    <w:rsid w:val="00C874A6"/>
    <w:rsid w:val="00C95D4C"/>
    <w:rsid w:val="00CA0E4D"/>
    <w:rsid w:val="00CA107D"/>
    <w:rsid w:val="00CA1DF5"/>
    <w:rsid w:val="00CA235F"/>
    <w:rsid w:val="00CA3E48"/>
    <w:rsid w:val="00CA491D"/>
    <w:rsid w:val="00CA5DE4"/>
    <w:rsid w:val="00CA6650"/>
    <w:rsid w:val="00CB0CDB"/>
    <w:rsid w:val="00CB10D5"/>
    <w:rsid w:val="00CB337D"/>
    <w:rsid w:val="00CB3DF7"/>
    <w:rsid w:val="00CB3F5B"/>
    <w:rsid w:val="00CB59A7"/>
    <w:rsid w:val="00CC114C"/>
    <w:rsid w:val="00CC37CA"/>
    <w:rsid w:val="00CC6392"/>
    <w:rsid w:val="00CC6E81"/>
    <w:rsid w:val="00CD0D78"/>
    <w:rsid w:val="00CD2B13"/>
    <w:rsid w:val="00CD3A84"/>
    <w:rsid w:val="00CD4BAC"/>
    <w:rsid w:val="00CD6F87"/>
    <w:rsid w:val="00CE2394"/>
    <w:rsid w:val="00CE4872"/>
    <w:rsid w:val="00CF5CB0"/>
    <w:rsid w:val="00D01B70"/>
    <w:rsid w:val="00D07529"/>
    <w:rsid w:val="00D10922"/>
    <w:rsid w:val="00D11577"/>
    <w:rsid w:val="00D14D31"/>
    <w:rsid w:val="00D17EEB"/>
    <w:rsid w:val="00D256C6"/>
    <w:rsid w:val="00D25E81"/>
    <w:rsid w:val="00D26687"/>
    <w:rsid w:val="00D27ED2"/>
    <w:rsid w:val="00D32225"/>
    <w:rsid w:val="00D32B9B"/>
    <w:rsid w:val="00D33BD7"/>
    <w:rsid w:val="00D347A1"/>
    <w:rsid w:val="00D410AF"/>
    <w:rsid w:val="00D47B3A"/>
    <w:rsid w:val="00D53F2C"/>
    <w:rsid w:val="00D5477E"/>
    <w:rsid w:val="00D5698A"/>
    <w:rsid w:val="00D60D8B"/>
    <w:rsid w:val="00D624A5"/>
    <w:rsid w:val="00D628EC"/>
    <w:rsid w:val="00D70E06"/>
    <w:rsid w:val="00D72BDF"/>
    <w:rsid w:val="00D76541"/>
    <w:rsid w:val="00D805E0"/>
    <w:rsid w:val="00D81103"/>
    <w:rsid w:val="00D81478"/>
    <w:rsid w:val="00D81DFB"/>
    <w:rsid w:val="00D82898"/>
    <w:rsid w:val="00D832A6"/>
    <w:rsid w:val="00D84BC5"/>
    <w:rsid w:val="00D8671E"/>
    <w:rsid w:val="00D90391"/>
    <w:rsid w:val="00D9143E"/>
    <w:rsid w:val="00D91BBF"/>
    <w:rsid w:val="00D94C13"/>
    <w:rsid w:val="00D95ABF"/>
    <w:rsid w:val="00DA0C17"/>
    <w:rsid w:val="00DA1925"/>
    <w:rsid w:val="00DA293A"/>
    <w:rsid w:val="00DA4B48"/>
    <w:rsid w:val="00DA5442"/>
    <w:rsid w:val="00DA608C"/>
    <w:rsid w:val="00DA6DE3"/>
    <w:rsid w:val="00DA7D9F"/>
    <w:rsid w:val="00DB3B2D"/>
    <w:rsid w:val="00DB728D"/>
    <w:rsid w:val="00DC1CF9"/>
    <w:rsid w:val="00DC74ED"/>
    <w:rsid w:val="00DD19B9"/>
    <w:rsid w:val="00DD1EC5"/>
    <w:rsid w:val="00DD70B2"/>
    <w:rsid w:val="00DE1CFC"/>
    <w:rsid w:val="00DE2009"/>
    <w:rsid w:val="00DE2FE2"/>
    <w:rsid w:val="00DE5150"/>
    <w:rsid w:val="00DF058C"/>
    <w:rsid w:val="00DF0A76"/>
    <w:rsid w:val="00DF0A7C"/>
    <w:rsid w:val="00DF68C8"/>
    <w:rsid w:val="00DF71FD"/>
    <w:rsid w:val="00DF72DA"/>
    <w:rsid w:val="00E007F2"/>
    <w:rsid w:val="00E0484C"/>
    <w:rsid w:val="00E1075A"/>
    <w:rsid w:val="00E1667C"/>
    <w:rsid w:val="00E16EDC"/>
    <w:rsid w:val="00E24A36"/>
    <w:rsid w:val="00E27754"/>
    <w:rsid w:val="00E30A75"/>
    <w:rsid w:val="00E3294F"/>
    <w:rsid w:val="00E35E1B"/>
    <w:rsid w:val="00E431FD"/>
    <w:rsid w:val="00E4481D"/>
    <w:rsid w:val="00E46A07"/>
    <w:rsid w:val="00E5046B"/>
    <w:rsid w:val="00E51046"/>
    <w:rsid w:val="00E51A16"/>
    <w:rsid w:val="00E6298A"/>
    <w:rsid w:val="00E62D4A"/>
    <w:rsid w:val="00E66489"/>
    <w:rsid w:val="00E66E00"/>
    <w:rsid w:val="00E74AC0"/>
    <w:rsid w:val="00E753EC"/>
    <w:rsid w:val="00E75B9F"/>
    <w:rsid w:val="00E77770"/>
    <w:rsid w:val="00E777E7"/>
    <w:rsid w:val="00E81B58"/>
    <w:rsid w:val="00E858D3"/>
    <w:rsid w:val="00E92AD4"/>
    <w:rsid w:val="00E9506B"/>
    <w:rsid w:val="00E95304"/>
    <w:rsid w:val="00EA3D0D"/>
    <w:rsid w:val="00EB02A1"/>
    <w:rsid w:val="00EB4D46"/>
    <w:rsid w:val="00EB501B"/>
    <w:rsid w:val="00EC1379"/>
    <w:rsid w:val="00EC3F72"/>
    <w:rsid w:val="00EC44F5"/>
    <w:rsid w:val="00EC4B09"/>
    <w:rsid w:val="00EC4C7E"/>
    <w:rsid w:val="00EC783F"/>
    <w:rsid w:val="00EC7FFB"/>
    <w:rsid w:val="00ED02D1"/>
    <w:rsid w:val="00ED0A49"/>
    <w:rsid w:val="00ED0EA3"/>
    <w:rsid w:val="00ED605F"/>
    <w:rsid w:val="00EE1F72"/>
    <w:rsid w:val="00EE2F4D"/>
    <w:rsid w:val="00EE4B63"/>
    <w:rsid w:val="00EE4C2C"/>
    <w:rsid w:val="00EE746A"/>
    <w:rsid w:val="00EF1923"/>
    <w:rsid w:val="00EF3192"/>
    <w:rsid w:val="00EF78C2"/>
    <w:rsid w:val="00F11811"/>
    <w:rsid w:val="00F12FEA"/>
    <w:rsid w:val="00F16CF9"/>
    <w:rsid w:val="00F17009"/>
    <w:rsid w:val="00F17A5A"/>
    <w:rsid w:val="00F20208"/>
    <w:rsid w:val="00F21F7D"/>
    <w:rsid w:val="00F21FA6"/>
    <w:rsid w:val="00F24502"/>
    <w:rsid w:val="00F24FDE"/>
    <w:rsid w:val="00F26801"/>
    <w:rsid w:val="00F33496"/>
    <w:rsid w:val="00F33C52"/>
    <w:rsid w:val="00F40719"/>
    <w:rsid w:val="00F419D6"/>
    <w:rsid w:val="00F46A8C"/>
    <w:rsid w:val="00F47826"/>
    <w:rsid w:val="00F51629"/>
    <w:rsid w:val="00F543A5"/>
    <w:rsid w:val="00F564E8"/>
    <w:rsid w:val="00F56B4B"/>
    <w:rsid w:val="00F61057"/>
    <w:rsid w:val="00F63E2E"/>
    <w:rsid w:val="00F64E6A"/>
    <w:rsid w:val="00F67AE2"/>
    <w:rsid w:val="00F70C90"/>
    <w:rsid w:val="00F71062"/>
    <w:rsid w:val="00F72873"/>
    <w:rsid w:val="00F74296"/>
    <w:rsid w:val="00F75976"/>
    <w:rsid w:val="00F827FF"/>
    <w:rsid w:val="00F82AEE"/>
    <w:rsid w:val="00F82B05"/>
    <w:rsid w:val="00F866A0"/>
    <w:rsid w:val="00F94DA3"/>
    <w:rsid w:val="00F954EB"/>
    <w:rsid w:val="00F96660"/>
    <w:rsid w:val="00F96E65"/>
    <w:rsid w:val="00FA3D05"/>
    <w:rsid w:val="00FB445E"/>
    <w:rsid w:val="00FB46AF"/>
    <w:rsid w:val="00FB7D70"/>
    <w:rsid w:val="00FC358A"/>
    <w:rsid w:val="00FC376D"/>
    <w:rsid w:val="00FC655E"/>
    <w:rsid w:val="00FD20FC"/>
    <w:rsid w:val="00FD2337"/>
    <w:rsid w:val="00FD46C3"/>
    <w:rsid w:val="00FD5DB3"/>
    <w:rsid w:val="00FE06F6"/>
    <w:rsid w:val="00FE0D55"/>
    <w:rsid w:val="00FE2686"/>
    <w:rsid w:val="00FE5B40"/>
    <w:rsid w:val="00FE60F1"/>
    <w:rsid w:val="00FE72A2"/>
    <w:rsid w:val="00FF02BE"/>
    <w:rsid w:val="00FF2EBA"/>
    <w:rsid w:val="00FF3782"/>
    <w:rsid w:val="00FF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8851338"/>
  <w15:docId w15:val="{B56C7788-3CA4-4068-ADFE-80FE57DD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6C7"/>
  </w:style>
  <w:style w:type="paragraph" w:styleId="Footer">
    <w:name w:val="footer"/>
    <w:basedOn w:val="Normal"/>
    <w:link w:val="FooterChar"/>
    <w:uiPriority w:val="99"/>
    <w:unhideWhenUsed/>
    <w:rsid w:val="000A46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6C7"/>
  </w:style>
  <w:style w:type="paragraph" w:styleId="ListParagraph">
    <w:name w:val="List Paragraph"/>
    <w:basedOn w:val="Normal"/>
    <w:uiPriority w:val="34"/>
    <w:qFormat/>
    <w:rsid w:val="000A46C7"/>
    <w:pPr>
      <w:ind w:left="720"/>
      <w:contextualSpacing/>
    </w:pPr>
  </w:style>
  <w:style w:type="table" w:styleId="TableGrid">
    <w:name w:val="Table Grid"/>
    <w:basedOn w:val="TableNormal"/>
    <w:uiPriority w:val="59"/>
    <w:rsid w:val="006B5FA0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45A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5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5A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5760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semiHidden/>
    <w:rsid w:val="00004331"/>
    <w:pPr>
      <w:jc w:val="both"/>
    </w:pPr>
    <w:rPr>
      <w:rFonts w:ascii="Arial" w:eastAsia="Times New Roman" w:hAnsi="Arial" w:cs="Arial"/>
      <w:sz w:val="20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semiHidden/>
    <w:rsid w:val="00004331"/>
    <w:rPr>
      <w:rFonts w:ascii="Arial" w:eastAsia="Times New Roman" w:hAnsi="Arial" w:cs="Arial"/>
      <w:sz w:val="20"/>
      <w:szCs w:val="22"/>
      <w:lang w:val="en-GB" w:eastAsia="en-GB"/>
    </w:rPr>
  </w:style>
  <w:style w:type="paragraph" w:styleId="NoSpacing">
    <w:name w:val="No Spacing"/>
    <w:basedOn w:val="Normal"/>
    <w:uiPriority w:val="1"/>
    <w:qFormat/>
    <w:rsid w:val="00546305"/>
    <w:rPr>
      <w:rFonts w:eastAsiaTheme="minorHAnsi"/>
      <w:sz w:val="22"/>
      <w:szCs w:val="22"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nauntonp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\Documents\Custom%20Office%20Templates\NPC_Headed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B811A-9ABC-4153-9F66-E0F2DC14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NPC_Headed Paper.dotx</Template>
  <TotalTime>1074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Ruth</dc:creator>
  <cp:lastModifiedBy>Maxi Freeman</cp:lastModifiedBy>
  <cp:revision>87</cp:revision>
  <cp:lastPrinted>2024-05-30T12:06:00Z</cp:lastPrinted>
  <dcterms:created xsi:type="dcterms:W3CDTF">2026-08-09T17:09:00Z</dcterms:created>
  <dcterms:modified xsi:type="dcterms:W3CDTF">2026-08-10T11:07:00Z</dcterms:modified>
</cp:coreProperties>
</file>